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1B39D" w14:textId="77777777" w:rsidR="0004002F" w:rsidRDefault="0004002F">
      <w:pPr>
        <w:pStyle w:val="40"/>
      </w:pPr>
      <w:r>
        <w:t>АДМИНИСТРАЦИЯ  МУНИЦИПАЛЬНОГО  ОБРАЗОВАНИЯ</w:t>
      </w:r>
    </w:p>
    <w:p w14:paraId="0E047A03" w14:textId="77777777" w:rsidR="0004002F" w:rsidRDefault="0004002F">
      <w:pPr>
        <w:jc w:val="center"/>
        <w:rPr>
          <w:b/>
          <w:sz w:val="22"/>
        </w:rPr>
      </w:pPr>
      <w:r>
        <w:rPr>
          <w:b/>
          <w:sz w:val="22"/>
        </w:rPr>
        <w:t xml:space="preserve">ТИХВИНСКИЙ  МУНИЦИПАЛЬНЫЙ  РАЙОН </w:t>
      </w:r>
    </w:p>
    <w:p w14:paraId="5CC96ED3" w14:textId="77777777" w:rsidR="0004002F" w:rsidRDefault="0004002F">
      <w:pPr>
        <w:jc w:val="center"/>
        <w:rPr>
          <w:b/>
          <w:sz w:val="22"/>
        </w:rPr>
      </w:pPr>
      <w:r>
        <w:rPr>
          <w:b/>
          <w:sz w:val="22"/>
        </w:rPr>
        <w:t>ЛЕНИНГРАДСКОЙ  О</w:t>
      </w:r>
      <w:r>
        <w:rPr>
          <w:b/>
          <w:sz w:val="22"/>
        </w:rPr>
        <w:t>Б</w:t>
      </w:r>
      <w:r>
        <w:rPr>
          <w:b/>
          <w:sz w:val="22"/>
        </w:rPr>
        <w:t>ЛАСТИ</w:t>
      </w:r>
    </w:p>
    <w:p w14:paraId="36AD7529" w14:textId="77777777" w:rsidR="0004002F" w:rsidRDefault="0004002F">
      <w:pPr>
        <w:jc w:val="center"/>
        <w:rPr>
          <w:b/>
          <w:sz w:val="22"/>
        </w:rPr>
      </w:pPr>
      <w:r>
        <w:rPr>
          <w:b/>
          <w:sz w:val="22"/>
        </w:rPr>
        <w:t>(АДМИНИСТРАЦИЯ  ТИХВИНСКОГО  РАЙОНА)</w:t>
      </w:r>
    </w:p>
    <w:p w14:paraId="37747DF0" w14:textId="77777777" w:rsidR="0004002F" w:rsidRDefault="0004002F">
      <w:pPr>
        <w:jc w:val="center"/>
        <w:rPr>
          <w:b/>
          <w:sz w:val="32"/>
        </w:rPr>
      </w:pPr>
    </w:p>
    <w:p w14:paraId="0B102413" w14:textId="77777777" w:rsidR="0004002F" w:rsidRDefault="0004002F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14:paraId="0544B61C" w14:textId="77777777" w:rsidR="0004002F" w:rsidRDefault="0004002F">
      <w:pPr>
        <w:jc w:val="center"/>
        <w:rPr>
          <w:sz w:val="10"/>
        </w:rPr>
      </w:pPr>
    </w:p>
    <w:p w14:paraId="380B1568" w14:textId="77777777" w:rsidR="0004002F" w:rsidRDefault="0004002F">
      <w:pPr>
        <w:jc w:val="center"/>
        <w:rPr>
          <w:sz w:val="10"/>
        </w:rPr>
      </w:pPr>
    </w:p>
    <w:p w14:paraId="1C410A54" w14:textId="77777777" w:rsidR="0004002F" w:rsidRDefault="0004002F">
      <w:pPr>
        <w:tabs>
          <w:tab w:val="left" w:pos="4962"/>
        </w:tabs>
        <w:rPr>
          <w:sz w:val="16"/>
        </w:rPr>
      </w:pPr>
    </w:p>
    <w:p w14:paraId="0636004D" w14:textId="77777777" w:rsidR="0004002F" w:rsidRDefault="0004002F">
      <w:pPr>
        <w:tabs>
          <w:tab w:val="left" w:pos="4962"/>
        </w:tabs>
        <w:jc w:val="center"/>
        <w:rPr>
          <w:sz w:val="16"/>
        </w:rPr>
      </w:pPr>
    </w:p>
    <w:p w14:paraId="60B63DE5" w14:textId="77777777" w:rsidR="0004002F" w:rsidRDefault="0004002F">
      <w:pPr>
        <w:tabs>
          <w:tab w:val="left" w:pos="851"/>
          <w:tab w:val="left" w:pos="3686"/>
        </w:tabs>
        <w:rPr>
          <w:sz w:val="24"/>
        </w:rPr>
      </w:pPr>
    </w:p>
    <w:p w14:paraId="4A7175AC" w14:textId="77777777" w:rsidR="0004002F" w:rsidRDefault="00764EB4">
      <w:pPr>
        <w:tabs>
          <w:tab w:val="left" w:pos="567"/>
          <w:tab w:val="left" w:pos="3686"/>
        </w:tabs>
      </w:pPr>
      <w:r>
        <w:tab/>
        <w:t xml:space="preserve">29 октября </w:t>
      </w:r>
      <w:smartTag w:uri="urn:schemas-microsoft-com:office:smarttags" w:element="metricconverter">
        <w:smartTagPr>
          <w:attr w:name="ProductID" w:val="2021 г"/>
        </w:smartTagPr>
        <w:r>
          <w:t>2021 г</w:t>
        </w:r>
      </w:smartTag>
      <w:r>
        <w:t>.</w:t>
      </w:r>
      <w:r>
        <w:tab/>
        <w:t>01-2108-а</w:t>
      </w:r>
    </w:p>
    <w:p w14:paraId="7DBC2E82" w14:textId="77777777" w:rsidR="0004002F" w:rsidRDefault="0004002F">
      <w:pPr>
        <w:rPr>
          <w:b/>
        </w:rPr>
      </w:pPr>
      <w:r>
        <w:rPr>
          <w:b/>
          <w:sz w:val="22"/>
        </w:rPr>
        <w:t>от __________________________ № _________</w:t>
      </w:r>
    </w:p>
    <w:p w14:paraId="37512810" w14:textId="77777777" w:rsidR="009C5918" w:rsidRPr="00E019EF" w:rsidRDefault="009C5918" w:rsidP="009C5918">
      <w:pPr>
        <w:rPr>
          <w:b/>
          <w:color w:val="00000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9C5918" w:rsidRPr="00E019EF" w14:paraId="64C89DA6" w14:textId="77777777" w:rsidTr="009C5918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ACAF3" w14:textId="77777777" w:rsidR="009C5918" w:rsidRPr="00E019EF" w:rsidRDefault="009C5918" w:rsidP="009C5918">
            <w:pPr>
              <w:rPr>
                <w:b/>
                <w:color w:val="000000"/>
                <w:sz w:val="24"/>
                <w:szCs w:val="24"/>
              </w:rPr>
            </w:pPr>
            <w:r w:rsidRPr="00E019EF">
              <w:rPr>
                <w:color w:val="000000"/>
                <w:sz w:val="24"/>
                <w:szCs w:val="24"/>
              </w:rPr>
              <w:t>О проведении аукциона на право заключения договора аренды на здание автобусной ста</w:t>
            </w:r>
            <w:r w:rsidRPr="00E019EF">
              <w:rPr>
                <w:color w:val="000000"/>
                <w:sz w:val="24"/>
                <w:szCs w:val="24"/>
              </w:rPr>
              <w:t>н</w:t>
            </w:r>
            <w:r w:rsidRPr="00E019EF">
              <w:rPr>
                <w:color w:val="000000"/>
                <w:sz w:val="24"/>
                <w:szCs w:val="24"/>
              </w:rPr>
              <w:t>ции на 50 пассажиров, расположенное по а</w:t>
            </w:r>
            <w:r w:rsidRPr="00E019EF">
              <w:rPr>
                <w:color w:val="000000"/>
                <w:sz w:val="24"/>
                <w:szCs w:val="24"/>
              </w:rPr>
              <w:t>д</w:t>
            </w:r>
            <w:r w:rsidRPr="00E019EF">
              <w:rPr>
                <w:color w:val="000000"/>
                <w:sz w:val="24"/>
                <w:szCs w:val="24"/>
              </w:rPr>
              <w:t>ресу: Ленинградская область, Тихвинский муниципальный район, Тихвинское горо</w:t>
            </w:r>
            <w:r w:rsidRPr="00E019EF">
              <w:rPr>
                <w:color w:val="000000"/>
                <w:sz w:val="24"/>
                <w:szCs w:val="24"/>
              </w:rPr>
              <w:t>д</w:t>
            </w:r>
            <w:r w:rsidRPr="00E019EF">
              <w:rPr>
                <w:color w:val="000000"/>
                <w:sz w:val="24"/>
                <w:szCs w:val="24"/>
              </w:rPr>
              <w:t>ское поселение, город Тихвин, Вокзальный переулок, дом 1</w:t>
            </w:r>
          </w:p>
        </w:tc>
      </w:tr>
      <w:tr w:rsidR="009C5918" w:rsidRPr="00E019EF" w14:paraId="735062C8" w14:textId="77777777" w:rsidTr="009C5918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4CD2E" w14:textId="77777777" w:rsidR="009C5918" w:rsidRPr="00E019EF" w:rsidRDefault="009C5918" w:rsidP="009C591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21, 1500 </w:t>
            </w:r>
            <w:r w:rsidR="00B47B75">
              <w:rPr>
                <w:color w:val="000000"/>
                <w:sz w:val="24"/>
                <w:szCs w:val="24"/>
              </w:rPr>
              <w:t>ДО</w:t>
            </w:r>
          </w:p>
        </w:tc>
      </w:tr>
    </w:tbl>
    <w:p w14:paraId="6DEA8345" w14:textId="77777777" w:rsidR="009C5918" w:rsidRPr="00B47B75" w:rsidRDefault="009C5918" w:rsidP="00B47B75">
      <w:pPr>
        <w:jc w:val="left"/>
        <w:rPr>
          <w:color w:val="000000"/>
          <w:sz w:val="16"/>
          <w:szCs w:val="16"/>
        </w:rPr>
      </w:pPr>
    </w:p>
    <w:p w14:paraId="58BAEE91" w14:textId="77777777" w:rsidR="009C5918" w:rsidRPr="00E019EF" w:rsidRDefault="009C5918" w:rsidP="00B47B75">
      <w:pPr>
        <w:ind w:firstLine="720"/>
        <w:rPr>
          <w:color w:val="000000"/>
          <w:szCs w:val="24"/>
        </w:rPr>
      </w:pPr>
      <w:r w:rsidRPr="00E019EF">
        <w:rPr>
          <w:color w:val="000000"/>
          <w:szCs w:val="24"/>
        </w:rPr>
        <w:t>В соответствии с Федеральным законом от 26 июля 2006 года №135-ФЗ «О защите конкуренции» (с изменениями); приказом Федеральной а</w:t>
      </w:r>
      <w:r w:rsidRPr="00E019EF">
        <w:rPr>
          <w:color w:val="000000"/>
          <w:szCs w:val="24"/>
        </w:rPr>
        <w:t>н</w:t>
      </w:r>
      <w:r w:rsidRPr="00E019EF">
        <w:rPr>
          <w:color w:val="000000"/>
          <w:szCs w:val="24"/>
        </w:rPr>
        <w:t>тимонопольной службы Российской Федерации от 10 февраля 2010 года №67 «О порядке проведения конкурсов или аукционов на право заключ</w:t>
      </w:r>
      <w:r w:rsidRPr="00E019EF">
        <w:rPr>
          <w:color w:val="000000"/>
          <w:szCs w:val="24"/>
        </w:rPr>
        <w:t>е</w:t>
      </w:r>
      <w:r w:rsidRPr="00E019EF">
        <w:rPr>
          <w:color w:val="000000"/>
          <w:szCs w:val="24"/>
        </w:rPr>
        <w:t>ния договоров аренды, договоров безвозмездного пользования, договоров доверительного управления имуществом, иных договоров, предусматр</w:t>
      </w:r>
      <w:r w:rsidRPr="00E019EF">
        <w:rPr>
          <w:color w:val="000000"/>
          <w:szCs w:val="24"/>
        </w:rPr>
        <w:t>и</w:t>
      </w:r>
      <w:r w:rsidRPr="00E019EF">
        <w:rPr>
          <w:color w:val="000000"/>
          <w:szCs w:val="24"/>
        </w:rPr>
        <w:t>вающих переход прав владения и (или) пользования в отношении госуда</w:t>
      </w:r>
      <w:r w:rsidRPr="00E019EF">
        <w:rPr>
          <w:color w:val="000000"/>
          <w:szCs w:val="24"/>
        </w:rPr>
        <w:t>р</w:t>
      </w:r>
      <w:r w:rsidRPr="00E019EF">
        <w:rPr>
          <w:color w:val="000000"/>
          <w:szCs w:val="24"/>
        </w:rPr>
        <w:t>ственного или муниципального имущества, и перечне видов имущества, в отношении которого заключение указанных договоров может осущест</w:t>
      </w:r>
      <w:r w:rsidRPr="00E019EF">
        <w:rPr>
          <w:color w:val="000000"/>
          <w:szCs w:val="24"/>
        </w:rPr>
        <w:t>в</w:t>
      </w:r>
      <w:r w:rsidRPr="00E019EF">
        <w:rPr>
          <w:color w:val="000000"/>
          <w:szCs w:val="24"/>
        </w:rPr>
        <w:t>ляться путем проведения торгов в форме конкурса», администрация Ти</w:t>
      </w:r>
      <w:r w:rsidRPr="00E019EF">
        <w:rPr>
          <w:color w:val="000000"/>
          <w:szCs w:val="24"/>
        </w:rPr>
        <w:t>х</w:t>
      </w:r>
      <w:r w:rsidRPr="00E019EF">
        <w:rPr>
          <w:color w:val="000000"/>
          <w:szCs w:val="24"/>
        </w:rPr>
        <w:t>винского района ПОСТАНОВЛЯЕТ:</w:t>
      </w:r>
    </w:p>
    <w:p w14:paraId="165F1E4C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>
        <w:rPr>
          <w:color w:val="000000"/>
          <w:szCs w:val="28"/>
        </w:rPr>
        <w:t>1. Провести аукцион</w:t>
      </w:r>
      <w:r w:rsidRPr="00522CAB">
        <w:rPr>
          <w:color w:val="000000"/>
          <w:szCs w:val="28"/>
        </w:rPr>
        <w:t xml:space="preserve"> на право заключения договора аренды на зд</w:t>
      </w:r>
      <w:r w:rsidRPr="00522CAB">
        <w:rPr>
          <w:color w:val="000000"/>
          <w:szCs w:val="28"/>
        </w:rPr>
        <w:t>а</w:t>
      </w:r>
      <w:r w:rsidRPr="00522CAB">
        <w:rPr>
          <w:color w:val="000000"/>
          <w:szCs w:val="28"/>
        </w:rPr>
        <w:t xml:space="preserve">ние автобусной станции на 50 пассажиров с кадастровым номером </w:t>
      </w:r>
      <w:r w:rsidRPr="00522CAB">
        <w:rPr>
          <w:b/>
          <w:color w:val="000000"/>
          <w:szCs w:val="28"/>
        </w:rPr>
        <w:t>47:13:0000000:5947</w:t>
      </w:r>
      <w:r w:rsidRPr="00522CAB">
        <w:rPr>
          <w:color w:val="000000"/>
          <w:szCs w:val="28"/>
        </w:rPr>
        <w:t xml:space="preserve"> площадью </w:t>
      </w:r>
      <w:r w:rsidRPr="00522CAB">
        <w:rPr>
          <w:b/>
          <w:bCs/>
          <w:color w:val="000000"/>
          <w:szCs w:val="28"/>
        </w:rPr>
        <w:t>216,2 квадратных метра</w:t>
      </w:r>
      <w:r w:rsidRPr="00522CAB">
        <w:rPr>
          <w:color w:val="000000"/>
          <w:szCs w:val="28"/>
        </w:rPr>
        <w:t xml:space="preserve"> с земельным уч</w:t>
      </w:r>
      <w:r w:rsidRPr="00522CAB">
        <w:rPr>
          <w:color w:val="000000"/>
          <w:szCs w:val="28"/>
        </w:rPr>
        <w:t>а</w:t>
      </w:r>
      <w:r w:rsidRPr="00522CAB">
        <w:rPr>
          <w:color w:val="000000"/>
          <w:szCs w:val="28"/>
        </w:rPr>
        <w:t xml:space="preserve">стком с кадастровым номером </w:t>
      </w:r>
      <w:r w:rsidRPr="00522CAB">
        <w:rPr>
          <w:b/>
          <w:color w:val="000000"/>
          <w:szCs w:val="28"/>
        </w:rPr>
        <w:t>47:13:1202030:36</w:t>
      </w:r>
      <w:r w:rsidRPr="00522CAB">
        <w:rPr>
          <w:color w:val="000000"/>
          <w:szCs w:val="28"/>
        </w:rPr>
        <w:t xml:space="preserve"> площадью </w:t>
      </w:r>
      <w:r w:rsidRPr="00522CAB">
        <w:rPr>
          <w:b/>
          <w:color w:val="000000"/>
          <w:szCs w:val="28"/>
        </w:rPr>
        <w:t>3472,0 ква</w:t>
      </w:r>
      <w:r w:rsidRPr="00522CAB">
        <w:rPr>
          <w:b/>
          <w:color w:val="000000"/>
          <w:szCs w:val="28"/>
        </w:rPr>
        <w:t>д</w:t>
      </w:r>
      <w:r w:rsidRPr="00522CAB">
        <w:rPr>
          <w:b/>
          <w:color w:val="000000"/>
          <w:szCs w:val="28"/>
        </w:rPr>
        <w:t>ратных метра</w:t>
      </w:r>
      <w:r w:rsidRPr="00522CAB">
        <w:rPr>
          <w:color w:val="000000"/>
          <w:szCs w:val="28"/>
        </w:rPr>
        <w:t xml:space="preserve"> по адресу: </w:t>
      </w:r>
      <w:r w:rsidRPr="00522CAB">
        <w:rPr>
          <w:b/>
          <w:bCs/>
          <w:color w:val="000000"/>
          <w:szCs w:val="28"/>
        </w:rPr>
        <w:t>Ленинградская область, Тихвинский мун</w:t>
      </w:r>
      <w:r w:rsidRPr="00522CAB">
        <w:rPr>
          <w:b/>
          <w:bCs/>
          <w:color w:val="000000"/>
          <w:szCs w:val="28"/>
        </w:rPr>
        <w:t>и</w:t>
      </w:r>
      <w:r w:rsidRPr="00522CAB">
        <w:rPr>
          <w:b/>
          <w:bCs/>
          <w:color w:val="000000"/>
          <w:szCs w:val="28"/>
        </w:rPr>
        <w:t>ципальный район, Тихвинское городское поселение, город Тихвин, Вокзальный переулок, дом 1</w:t>
      </w:r>
      <w:r w:rsidRPr="00522CAB">
        <w:rPr>
          <w:color w:val="000000"/>
          <w:szCs w:val="28"/>
        </w:rPr>
        <w:t xml:space="preserve">. </w:t>
      </w:r>
    </w:p>
    <w:p w14:paraId="5A1A197B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t xml:space="preserve">2. Утвердить извещение о проведении </w:t>
      </w:r>
      <w:r>
        <w:rPr>
          <w:color w:val="000000"/>
          <w:szCs w:val="28"/>
        </w:rPr>
        <w:t>аукциона</w:t>
      </w:r>
      <w:r w:rsidRPr="00522CAB">
        <w:rPr>
          <w:color w:val="000000"/>
          <w:szCs w:val="28"/>
        </w:rPr>
        <w:t xml:space="preserve"> </w:t>
      </w:r>
      <w:r w:rsidRPr="00522CAB">
        <w:rPr>
          <w:bCs/>
          <w:color w:val="000000"/>
          <w:szCs w:val="28"/>
        </w:rPr>
        <w:t xml:space="preserve">на право заключения договора аренды </w:t>
      </w:r>
      <w:r w:rsidRPr="00522CAB">
        <w:rPr>
          <w:color w:val="000000"/>
          <w:szCs w:val="28"/>
        </w:rPr>
        <w:t>муниц</w:t>
      </w:r>
      <w:r w:rsidRPr="00522CAB">
        <w:rPr>
          <w:color w:val="000000"/>
          <w:szCs w:val="28"/>
        </w:rPr>
        <w:t>и</w:t>
      </w:r>
      <w:r w:rsidRPr="00522CAB">
        <w:rPr>
          <w:color w:val="000000"/>
          <w:szCs w:val="28"/>
        </w:rPr>
        <w:t>пального имущества (приложение №1).</w:t>
      </w:r>
    </w:p>
    <w:p w14:paraId="365075A7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t>3. Утвердить документацию о</w:t>
      </w:r>
      <w:r>
        <w:rPr>
          <w:color w:val="000000"/>
          <w:szCs w:val="28"/>
        </w:rPr>
        <w:t>б аукционе</w:t>
      </w:r>
      <w:r w:rsidRPr="00522CAB">
        <w:rPr>
          <w:color w:val="000000"/>
          <w:szCs w:val="28"/>
        </w:rPr>
        <w:t xml:space="preserve"> на право заключения дог</w:t>
      </w:r>
      <w:r w:rsidRPr="00522CAB">
        <w:rPr>
          <w:color w:val="000000"/>
          <w:szCs w:val="28"/>
        </w:rPr>
        <w:t>о</w:t>
      </w:r>
      <w:r w:rsidRPr="00522CAB">
        <w:rPr>
          <w:color w:val="000000"/>
          <w:szCs w:val="28"/>
        </w:rPr>
        <w:t>вора аренды муниципального имущества (приложение №2).</w:t>
      </w:r>
    </w:p>
    <w:p w14:paraId="47BE45B5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t>4. Комитету по управлению муниципальным имуществом и град</w:t>
      </w:r>
      <w:r w:rsidRPr="00522CAB">
        <w:rPr>
          <w:color w:val="000000"/>
          <w:szCs w:val="28"/>
        </w:rPr>
        <w:t>о</w:t>
      </w:r>
      <w:r w:rsidRPr="00522CAB">
        <w:rPr>
          <w:color w:val="000000"/>
          <w:szCs w:val="28"/>
        </w:rPr>
        <w:t>строительству разместить в с</w:t>
      </w:r>
      <w:r w:rsidRPr="00522CAB">
        <w:rPr>
          <w:color w:val="000000"/>
          <w:szCs w:val="28"/>
        </w:rPr>
        <w:t>е</w:t>
      </w:r>
      <w:r w:rsidRPr="00522CAB">
        <w:rPr>
          <w:color w:val="000000"/>
          <w:szCs w:val="28"/>
        </w:rPr>
        <w:t>ти Интернет на официальном сайте торгов Российской Федерации</w:t>
      </w:r>
      <w:r>
        <w:rPr>
          <w:color w:val="000000"/>
          <w:szCs w:val="28"/>
        </w:rPr>
        <w:t>:</w:t>
      </w:r>
      <w:r w:rsidRPr="00522CAB">
        <w:rPr>
          <w:color w:val="000000"/>
          <w:szCs w:val="28"/>
        </w:rPr>
        <w:t xml:space="preserve"> </w:t>
      </w:r>
      <w:r w:rsidRPr="00522CAB">
        <w:rPr>
          <w:b/>
          <w:color w:val="000000"/>
          <w:szCs w:val="28"/>
        </w:rPr>
        <w:t>www.torgi.</w:t>
      </w:r>
      <w:r w:rsidRPr="00522CAB">
        <w:rPr>
          <w:b/>
          <w:color w:val="000000"/>
          <w:szCs w:val="28"/>
          <w:lang w:val="en-US"/>
        </w:rPr>
        <w:t>g</w:t>
      </w:r>
      <w:r w:rsidRPr="00522CAB">
        <w:rPr>
          <w:b/>
          <w:color w:val="000000"/>
          <w:szCs w:val="28"/>
        </w:rPr>
        <w:t>ov.ru</w:t>
      </w:r>
      <w:r w:rsidRPr="00522CAB">
        <w:rPr>
          <w:color w:val="000000"/>
          <w:szCs w:val="28"/>
        </w:rPr>
        <w:t xml:space="preserve"> и на сайте Тихвинского ра</w:t>
      </w:r>
      <w:r w:rsidRPr="00522CAB">
        <w:rPr>
          <w:color w:val="000000"/>
          <w:szCs w:val="28"/>
        </w:rPr>
        <w:t>й</w:t>
      </w:r>
      <w:r w:rsidRPr="00522CAB">
        <w:rPr>
          <w:color w:val="000000"/>
          <w:szCs w:val="28"/>
        </w:rPr>
        <w:t>она</w:t>
      </w:r>
      <w:r>
        <w:rPr>
          <w:color w:val="000000"/>
          <w:szCs w:val="28"/>
        </w:rPr>
        <w:t xml:space="preserve">: </w:t>
      </w:r>
      <w:r w:rsidRPr="00522CAB">
        <w:rPr>
          <w:b/>
          <w:color w:val="000000"/>
          <w:szCs w:val="28"/>
        </w:rPr>
        <w:t>http</w:t>
      </w:r>
      <w:r>
        <w:rPr>
          <w:b/>
          <w:color w:val="000000"/>
          <w:szCs w:val="28"/>
          <w:lang w:val="en-US"/>
        </w:rPr>
        <w:t>s</w:t>
      </w:r>
      <w:r w:rsidRPr="00522CAB">
        <w:rPr>
          <w:b/>
          <w:color w:val="000000"/>
          <w:szCs w:val="28"/>
        </w:rPr>
        <w:t>://tikhvin.or</w:t>
      </w:r>
      <w:r w:rsidRPr="00522CAB">
        <w:rPr>
          <w:b/>
          <w:color w:val="000000"/>
          <w:szCs w:val="28"/>
          <w:lang w:val="en-US"/>
        </w:rPr>
        <w:t>g</w:t>
      </w:r>
      <w:r w:rsidRPr="00522CAB">
        <w:rPr>
          <w:color w:val="000000"/>
          <w:szCs w:val="28"/>
        </w:rPr>
        <w:t xml:space="preserve"> информацию о проведении </w:t>
      </w:r>
      <w:r>
        <w:rPr>
          <w:color w:val="000000"/>
          <w:szCs w:val="28"/>
        </w:rPr>
        <w:t>аукциона</w:t>
      </w:r>
      <w:r w:rsidRPr="00522CAB">
        <w:rPr>
          <w:color w:val="000000"/>
          <w:szCs w:val="28"/>
        </w:rPr>
        <w:t xml:space="preserve"> на право заключ</w:t>
      </w:r>
      <w:r w:rsidRPr="00522CAB">
        <w:rPr>
          <w:color w:val="000000"/>
          <w:szCs w:val="28"/>
        </w:rPr>
        <w:t>е</w:t>
      </w:r>
      <w:r w:rsidRPr="00522CAB">
        <w:rPr>
          <w:color w:val="000000"/>
          <w:szCs w:val="28"/>
        </w:rPr>
        <w:t>ния договора аренды муниципального имущества.</w:t>
      </w:r>
    </w:p>
    <w:p w14:paraId="698519E0" w14:textId="77777777" w:rsidR="009C5918" w:rsidRDefault="009C5918" w:rsidP="00B47B75">
      <w:pPr>
        <w:spacing w:line="240" w:lineRule="atLeast"/>
        <w:ind w:firstLine="720"/>
        <w:rPr>
          <w:color w:val="000000"/>
          <w:szCs w:val="28"/>
        </w:rPr>
        <w:sectPr w:rsidR="009C5918" w:rsidSect="00124369">
          <w:headerReference w:type="even" r:id="rId7"/>
          <w:headerReference w:type="default" r:id="rId8"/>
          <w:pgSz w:w="11907" w:h="16840" w:code="9"/>
          <w:pgMar w:top="851" w:right="1134" w:bottom="567" w:left="1701" w:header="454" w:footer="454" w:gutter="0"/>
          <w:cols w:space="720"/>
          <w:titlePg/>
        </w:sectPr>
      </w:pPr>
    </w:p>
    <w:p w14:paraId="323EA082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lastRenderedPageBreak/>
        <w:t xml:space="preserve">5. Опубликовать извещение о проведении </w:t>
      </w:r>
      <w:r>
        <w:rPr>
          <w:color w:val="000000"/>
          <w:szCs w:val="28"/>
        </w:rPr>
        <w:t>аукциона</w:t>
      </w:r>
      <w:r w:rsidRPr="00522CAB">
        <w:rPr>
          <w:color w:val="000000"/>
          <w:szCs w:val="28"/>
        </w:rPr>
        <w:t xml:space="preserve"> на право закл</w:t>
      </w:r>
      <w:r w:rsidRPr="00522CAB">
        <w:rPr>
          <w:color w:val="000000"/>
          <w:szCs w:val="28"/>
        </w:rPr>
        <w:t>ю</w:t>
      </w:r>
      <w:r w:rsidRPr="00522CAB">
        <w:rPr>
          <w:color w:val="000000"/>
          <w:szCs w:val="28"/>
        </w:rPr>
        <w:t>чения договора аренды мун</w:t>
      </w:r>
      <w:r w:rsidRPr="00522CAB">
        <w:rPr>
          <w:color w:val="000000"/>
          <w:szCs w:val="28"/>
        </w:rPr>
        <w:t>и</w:t>
      </w:r>
      <w:r w:rsidRPr="00522CAB">
        <w:rPr>
          <w:color w:val="000000"/>
          <w:szCs w:val="28"/>
        </w:rPr>
        <w:t>ципального имущества в газете «Трудовая слава».</w:t>
      </w:r>
    </w:p>
    <w:p w14:paraId="27A077EA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t>6. Обнародовать данное постановление путем размещения в сети И</w:t>
      </w:r>
      <w:r w:rsidRPr="00522CAB">
        <w:rPr>
          <w:color w:val="000000"/>
          <w:szCs w:val="28"/>
        </w:rPr>
        <w:t>н</w:t>
      </w:r>
      <w:r w:rsidRPr="00522CAB">
        <w:rPr>
          <w:color w:val="000000"/>
          <w:szCs w:val="28"/>
        </w:rPr>
        <w:t>тернет на официальном са</w:t>
      </w:r>
      <w:r w:rsidRPr="00522CAB">
        <w:rPr>
          <w:color w:val="000000"/>
          <w:szCs w:val="28"/>
        </w:rPr>
        <w:t>й</w:t>
      </w:r>
      <w:r w:rsidRPr="00522CAB">
        <w:rPr>
          <w:color w:val="000000"/>
          <w:szCs w:val="28"/>
        </w:rPr>
        <w:t>те Тихвинского района.</w:t>
      </w:r>
    </w:p>
    <w:p w14:paraId="522519EF" w14:textId="77777777" w:rsidR="009C5918" w:rsidRPr="00522CAB" w:rsidRDefault="009C5918" w:rsidP="00B47B75">
      <w:pPr>
        <w:spacing w:line="240" w:lineRule="atLeast"/>
        <w:ind w:firstLine="720"/>
        <w:rPr>
          <w:color w:val="000000"/>
          <w:szCs w:val="28"/>
        </w:rPr>
      </w:pPr>
      <w:r w:rsidRPr="00522CAB">
        <w:rPr>
          <w:color w:val="000000"/>
          <w:szCs w:val="28"/>
        </w:rPr>
        <w:t>7. Контроль за исполнением постановления возложить на заместит</w:t>
      </w:r>
      <w:r w:rsidRPr="00522CAB">
        <w:rPr>
          <w:color w:val="000000"/>
          <w:szCs w:val="28"/>
        </w:rPr>
        <w:t>е</w:t>
      </w:r>
      <w:r w:rsidRPr="00522CAB">
        <w:rPr>
          <w:color w:val="000000"/>
          <w:szCs w:val="28"/>
        </w:rPr>
        <w:t xml:space="preserve">ля </w:t>
      </w:r>
      <w:r w:rsidRPr="00522CAB">
        <w:rPr>
          <w:szCs w:val="28"/>
        </w:rPr>
        <w:t>главы администрации – председателя комитета по управлению муниц</w:t>
      </w:r>
      <w:r w:rsidRPr="00522CAB">
        <w:rPr>
          <w:szCs w:val="28"/>
        </w:rPr>
        <w:t>и</w:t>
      </w:r>
      <w:r w:rsidRPr="00522CAB">
        <w:rPr>
          <w:szCs w:val="28"/>
        </w:rPr>
        <w:t>пальным имуществом и градостроительству</w:t>
      </w:r>
      <w:r w:rsidRPr="00522CAB">
        <w:rPr>
          <w:color w:val="000000"/>
          <w:szCs w:val="28"/>
        </w:rPr>
        <w:t>.</w:t>
      </w:r>
    </w:p>
    <w:p w14:paraId="7460BC10" w14:textId="77777777" w:rsidR="009C5918" w:rsidRDefault="009C5918" w:rsidP="009C5918">
      <w:pPr>
        <w:spacing w:line="240" w:lineRule="atLeast"/>
        <w:rPr>
          <w:color w:val="000000"/>
          <w:szCs w:val="28"/>
        </w:rPr>
      </w:pPr>
    </w:p>
    <w:p w14:paraId="3E1BB4A3" w14:textId="77777777" w:rsidR="009C5918" w:rsidRDefault="009C5918" w:rsidP="009C5918">
      <w:pPr>
        <w:spacing w:line="240" w:lineRule="atLeast"/>
        <w:rPr>
          <w:color w:val="000000"/>
          <w:szCs w:val="28"/>
        </w:rPr>
      </w:pPr>
    </w:p>
    <w:p w14:paraId="47EDB0C0" w14:textId="77777777" w:rsidR="009C5918" w:rsidRDefault="009C5918" w:rsidP="009C5918">
      <w:pPr>
        <w:spacing w:line="240" w:lineRule="atLeast"/>
        <w:rPr>
          <w:color w:val="000000"/>
          <w:szCs w:val="28"/>
        </w:rPr>
      </w:pPr>
      <w:r>
        <w:rPr>
          <w:color w:val="000000"/>
          <w:szCs w:val="28"/>
        </w:rPr>
        <w:t>Глава администрации                                                                      Ю.А.Наумов</w:t>
      </w:r>
    </w:p>
    <w:p w14:paraId="04A27FEF" w14:textId="77777777" w:rsidR="009C5918" w:rsidRDefault="009C5918" w:rsidP="009C5918">
      <w:pPr>
        <w:spacing w:line="240" w:lineRule="atLeast"/>
        <w:rPr>
          <w:color w:val="000000"/>
          <w:szCs w:val="28"/>
        </w:rPr>
      </w:pPr>
    </w:p>
    <w:p w14:paraId="6912A08E" w14:textId="77777777" w:rsidR="009C5918" w:rsidRPr="00E019EF" w:rsidRDefault="009C5918" w:rsidP="009C5918">
      <w:pPr>
        <w:rPr>
          <w:color w:val="000000"/>
          <w:szCs w:val="28"/>
        </w:rPr>
      </w:pPr>
    </w:p>
    <w:p w14:paraId="0AA6524A" w14:textId="77777777" w:rsidR="009C5918" w:rsidRPr="00E019EF" w:rsidRDefault="009C5918" w:rsidP="009C5918">
      <w:pPr>
        <w:rPr>
          <w:color w:val="000000"/>
          <w:szCs w:val="28"/>
        </w:rPr>
      </w:pPr>
    </w:p>
    <w:p w14:paraId="29AF872C" w14:textId="77777777" w:rsidR="009C5918" w:rsidRPr="00E019EF" w:rsidRDefault="009C5918" w:rsidP="009C5918">
      <w:pPr>
        <w:rPr>
          <w:color w:val="000000"/>
          <w:szCs w:val="28"/>
        </w:rPr>
      </w:pPr>
    </w:p>
    <w:p w14:paraId="4DE175DB" w14:textId="77777777" w:rsidR="00B47B75" w:rsidRDefault="00B47B75" w:rsidP="009C5918">
      <w:pPr>
        <w:rPr>
          <w:szCs w:val="28"/>
        </w:rPr>
      </w:pPr>
    </w:p>
    <w:p w14:paraId="5D73285A" w14:textId="77777777" w:rsidR="00B47B75" w:rsidRDefault="00B47B75" w:rsidP="009C5918">
      <w:pPr>
        <w:rPr>
          <w:szCs w:val="28"/>
        </w:rPr>
      </w:pPr>
    </w:p>
    <w:p w14:paraId="25DFDDB6" w14:textId="77777777" w:rsidR="00B47B75" w:rsidRDefault="00B47B75" w:rsidP="009C5918">
      <w:pPr>
        <w:rPr>
          <w:szCs w:val="28"/>
        </w:rPr>
      </w:pPr>
    </w:p>
    <w:p w14:paraId="184960DE" w14:textId="77777777" w:rsidR="00B47B75" w:rsidRDefault="00B47B75" w:rsidP="009C5918">
      <w:pPr>
        <w:rPr>
          <w:szCs w:val="28"/>
        </w:rPr>
      </w:pPr>
    </w:p>
    <w:p w14:paraId="5215DEA4" w14:textId="77777777" w:rsidR="00B47B75" w:rsidRDefault="00B47B75" w:rsidP="009C5918">
      <w:pPr>
        <w:rPr>
          <w:szCs w:val="28"/>
        </w:rPr>
      </w:pPr>
    </w:p>
    <w:p w14:paraId="2C0B2A0C" w14:textId="77777777" w:rsidR="00B47B75" w:rsidRDefault="00B47B75" w:rsidP="009C5918">
      <w:pPr>
        <w:rPr>
          <w:szCs w:val="28"/>
        </w:rPr>
      </w:pPr>
    </w:p>
    <w:p w14:paraId="4358DA7D" w14:textId="77777777" w:rsidR="00B47B75" w:rsidRDefault="00B47B75" w:rsidP="009C5918">
      <w:pPr>
        <w:rPr>
          <w:szCs w:val="28"/>
        </w:rPr>
      </w:pPr>
    </w:p>
    <w:p w14:paraId="42C2B5DE" w14:textId="77777777" w:rsidR="00B47B75" w:rsidRDefault="00B47B75" w:rsidP="009C5918">
      <w:pPr>
        <w:rPr>
          <w:szCs w:val="28"/>
        </w:rPr>
      </w:pPr>
    </w:p>
    <w:p w14:paraId="42C7D1ED" w14:textId="77777777" w:rsidR="00B47B75" w:rsidRDefault="00B47B75" w:rsidP="009C5918">
      <w:pPr>
        <w:rPr>
          <w:szCs w:val="28"/>
        </w:rPr>
      </w:pPr>
    </w:p>
    <w:p w14:paraId="06CD477E" w14:textId="77777777" w:rsidR="00B47B75" w:rsidRDefault="00B47B75" w:rsidP="009C5918">
      <w:pPr>
        <w:rPr>
          <w:szCs w:val="28"/>
        </w:rPr>
      </w:pPr>
    </w:p>
    <w:p w14:paraId="0C3C70D0" w14:textId="77777777" w:rsidR="00B47B75" w:rsidRDefault="00B47B75" w:rsidP="009C5918">
      <w:pPr>
        <w:rPr>
          <w:szCs w:val="28"/>
        </w:rPr>
      </w:pPr>
    </w:p>
    <w:p w14:paraId="05C08C58" w14:textId="77777777" w:rsidR="00B47B75" w:rsidRDefault="00B47B75" w:rsidP="009C5918">
      <w:pPr>
        <w:rPr>
          <w:szCs w:val="28"/>
        </w:rPr>
      </w:pPr>
    </w:p>
    <w:p w14:paraId="46D4C8F6" w14:textId="77777777" w:rsidR="00B47B75" w:rsidRDefault="00B47B75" w:rsidP="009C5918">
      <w:pPr>
        <w:rPr>
          <w:szCs w:val="28"/>
        </w:rPr>
      </w:pPr>
    </w:p>
    <w:p w14:paraId="6C2E59A9" w14:textId="77777777" w:rsidR="00B47B75" w:rsidRDefault="00B47B75" w:rsidP="009C5918">
      <w:pPr>
        <w:rPr>
          <w:szCs w:val="28"/>
        </w:rPr>
      </w:pPr>
    </w:p>
    <w:p w14:paraId="49328F7F" w14:textId="77777777" w:rsidR="00B47B75" w:rsidRDefault="00B47B75" w:rsidP="009C5918">
      <w:pPr>
        <w:rPr>
          <w:szCs w:val="28"/>
        </w:rPr>
      </w:pPr>
    </w:p>
    <w:p w14:paraId="33B7D294" w14:textId="77777777" w:rsidR="00B47B75" w:rsidRDefault="00B47B75" w:rsidP="009C5918">
      <w:pPr>
        <w:rPr>
          <w:szCs w:val="28"/>
        </w:rPr>
      </w:pPr>
    </w:p>
    <w:p w14:paraId="2E1650A2" w14:textId="77777777" w:rsidR="00B47B75" w:rsidRDefault="00B47B75" w:rsidP="009C5918">
      <w:pPr>
        <w:rPr>
          <w:szCs w:val="28"/>
        </w:rPr>
      </w:pPr>
    </w:p>
    <w:p w14:paraId="29201AAA" w14:textId="77777777" w:rsidR="00B47B75" w:rsidRDefault="00B47B75" w:rsidP="009C5918">
      <w:pPr>
        <w:rPr>
          <w:szCs w:val="28"/>
        </w:rPr>
      </w:pPr>
    </w:p>
    <w:p w14:paraId="4FABADFE" w14:textId="77777777" w:rsidR="00B47B75" w:rsidRDefault="00B47B75" w:rsidP="009C5918">
      <w:pPr>
        <w:rPr>
          <w:szCs w:val="28"/>
        </w:rPr>
      </w:pPr>
    </w:p>
    <w:p w14:paraId="083ED8FF" w14:textId="77777777" w:rsidR="00B47B75" w:rsidRDefault="00B47B75" w:rsidP="009C5918">
      <w:pPr>
        <w:rPr>
          <w:szCs w:val="28"/>
        </w:rPr>
      </w:pPr>
    </w:p>
    <w:p w14:paraId="6E175B71" w14:textId="77777777" w:rsidR="00B47B75" w:rsidRDefault="00B47B75" w:rsidP="009C5918">
      <w:pPr>
        <w:rPr>
          <w:szCs w:val="28"/>
        </w:rPr>
      </w:pPr>
    </w:p>
    <w:p w14:paraId="111BEFB8" w14:textId="77777777" w:rsidR="00B47B75" w:rsidRDefault="00B47B75" w:rsidP="009C5918">
      <w:pPr>
        <w:rPr>
          <w:szCs w:val="28"/>
        </w:rPr>
      </w:pPr>
    </w:p>
    <w:p w14:paraId="77C82E72" w14:textId="77777777" w:rsidR="00B47B75" w:rsidRDefault="00B47B75" w:rsidP="009C5918">
      <w:pPr>
        <w:rPr>
          <w:szCs w:val="28"/>
        </w:rPr>
      </w:pPr>
    </w:p>
    <w:p w14:paraId="55AACBFD" w14:textId="77777777" w:rsidR="00B47B75" w:rsidRDefault="00B47B75" w:rsidP="009C5918">
      <w:pPr>
        <w:rPr>
          <w:szCs w:val="28"/>
        </w:rPr>
      </w:pPr>
    </w:p>
    <w:p w14:paraId="14609D6D" w14:textId="77777777" w:rsidR="00B47B75" w:rsidRDefault="00B47B75" w:rsidP="009C5918">
      <w:pPr>
        <w:rPr>
          <w:szCs w:val="28"/>
        </w:rPr>
      </w:pPr>
    </w:p>
    <w:p w14:paraId="59842361" w14:textId="77777777" w:rsidR="00B47B75" w:rsidRDefault="00B47B75" w:rsidP="009C5918">
      <w:pPr>
        <w:rPr>
          <w:szCs w:val="28"/>
        </w:rPr>
      </w:pPr>
    </w:p>
    <w:p w14:paraId="3D4E36B3" w14:textId="77777777" w:rsidR="00B47B75" w:rsidRDefault="00B47B75" w:rsidP="009C5918">
      <w:pPr>
        <w:rPr>
          <w:szCs w:val="28"/>
        </w:rPr>
      </w:pPr>
    </w:p>
    <w:p w14:paraId="7C955188" w14:textId="77777777" w:rsidR="00B47B75" w:rsidRDefault="00B47B75" w:rsidP="009C5918">
      <w:pPr>
        <w:rPr>
          <w:szCs w:val="28"/>
        </w:rPr>
      </w:pPr>
    </w:p>
    <w:p w14:paraId="0765CCD0" w14:textId="77777777" w:rsidR="00B47B75" w:rsidRDefault="00B47B75" w:rsidP="009C5918">
      <w:pPr>
        <w:rPr>
          <w:szCs w:val="28"/>
        </w:rPr>
      </w:pPr>
    </w:p>
    <w:p w14:paraId="676F0B85" w14:textId="77777777" w:rsidR="00B47B75" w:rsidRDefault="00B47B75" w:rsidP="009C5918">
      <w:pPr>
        <w:rPr>
          <w:szCs w:val="28"/>
        </w:rPr>
      </w:pPr>
    </w:p>
    <w:p w14:paraId="2A19E3DB" w14:textId="77777777" w:rsidR="009C5918" w:rsidRPr="0052792D" w:rsidRDefault="009C5918" w:rsidP="009C5918">
      <w:pPr>
        <w:rPr>
          <w:szCs w:val="28"/>
        </w:rPr>
      </w:pPr>
      <w:r w:rsidRPr="0052792D">
        <w:rPr>
          <w:szCs w:val="28"/>
        </w:rPr>
        <w:t>Кузнецова</w:t>
      </w:r>
      <w:r>
        <w:rPr>
          <w:szCs w:val="28"/>
        </w:rPr>
        <w:t xml:space="preserve"> Людмила Юрьевна,</w:t>
      </w:r>
    </w:p>
    <w:p w14:paraId="3E4709AC" w14:textId="77777777" w:rsidR="009C5918" w:rsidRDefault="009C5918" w:rsidP="009C5918">
      <w:pPr>
        <w:rPr>
          <w:szCs w:val="28"/>
        </w:rPr>
        <w:sectPr w:rsidR="009C5918" w:rsidSect="009C5918">
          <w:pgSz w:w="11907" w:h="16840"/>
          <w:pgMar w:top="1134" w:right="1134" w:bottom="567" w:left="1701" w:header="720" w:footer="720" w:gutter="0"/>
          <w:cols w:space="720"/>
        </w:sectPr>
      </w:pPr>
      <w:r>
        <w:rPr>
          <w:szCs w:val="28"/>
        </w:rPr>
        <w:t>75-200</w:t>
      </w:r>
    </w:p>
    <w:p w14:paraId="464ADF67" w14:textId="77777777" w:rsidR="003D3FA7" w:rsidRPr="00EC4A87" w:rsidRDefault="003D3FA7" w:rsidP="003D3FA7">
      <w:pPr>
        <w:tabs>
          <w:tab w:val="left" w:pos="1134"/>
        </w:tabs>
        <w:rPr>
          <w:rFonts w:ascii="Arial Narrow" w:hAnsi="Arial Narrow"/>
          <w:b/>
          <w:color w:val="FFFFFF"/>
          <w:sz w:val="20"/>
        </w:rPr>
      </w:pPr>
      <w:r w:rsidRPr="0017033F">
        <w:rPr>
          <w:rFonts w:ascii="Arial Narrow" w:hAnsi="Arial Narrow"/>
          <w:b/>
          <w:sz w:val="20"/>
        </w:rPr>
        <w:lastRenderedPageBreak/>
        <w:t xml:space="preserve">СОГЛАСОВАНО:  </w:t>
      </w:r>
    </w:p>
    <w:p w14:paraId="41695D0B" w14:textId="77777777" w:rsidR="003D3FA7" w:rsidRPr="0017033F" w:rsidRDefault="003D3FA7" w:rsidP="003D3FA7">
      <w:pPr>
        <w:rPr>
          <w:rFonts w:ascii="Arial Narrow" w:hAnsi="Arial Narrow"/>
          <w:sz w:val="20"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4"/>
        <w:gridCol w:w="5954"/>
        <w:gridCol w:w="1842"/>
        <w:gridCol w:w="1560"/>
      </w:tblGrid>
      <w:tr w:rsidR="003D3FA7" w:rsidRPr="0017033F" w14:paraId="33A10972" w14:textId="77777777" w:rsidTr="00124369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284" w:type="dxa"/>
          </w:tcPr>
          <w:p w14:paraId="022334AF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954" w:type="dxa"/>
          </w:tcPr>
          <w:p w14:paraId="1BA8CE35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 w:rsidRPr="0017033F">
              <w:rPr>
                <w:rFonts w:ascii="Arial Narrow" w:hAnsi="Arial Narrow"/>
                <w:sz w:val="20"/>
              </w:rPr>
              <w:t>Заведующий общим отделом</w:t>
            </w:r>
          </w:p>
        </w:tc>
        <w:tc>
          <w:tcPr>
            <w:tcW w:w="1842" w:type="dxa"/>
          </w:tcPr>
          <w:p w14:paraId="35FB7650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Савранская И.Г.</w:t>
            </w:r>
          </w:p>
        </w:tc>
        <w:tc>
          <w:tcPr>
            <w:tcW w:w="1560" w:type="dxa"/>
          </w:tcPr>
          <w:p w14:paraId="0AF6A83E" w14:textId="77777777" w:rsidR="003D3FA7" w:rsidRPr="0017033F" w:rsidRDefault="003D3FA7" w:rsidP="00124369">
            <w:pPr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3D3FA7" w:rsidRPr="00B10985" w14:paraId="003688B5" w14:textId="77777777" w:rsidTr="00124369">
        <w:tblPrEx>
          <w:tblCellMar>
            <w:top w:w="0" w:type="dxa"/>
            <w:bottom w:w="0" w:type="dxa"/>
          </w:tblCellMar>
        </w:tblPrEx>
        <w:tc>
          <w:tcPr>
            <w:tcW w:w="284" w:type="dxa"/>
          </w:tcPr>
          <w:p w14:paraId="43F439B9" w14:textId="77777777" w:rsidR="003D3FA7" w:rsidRPr="00B10985" w:rsidRDefault="003D3FA7" w:rsidP="00124369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954" w:type="dxa"/>
          </w:tcPr>
          <w:p w14:paraId="0B5749D9" w14:textId="77777777" w:rsidR="003D3FA7" w:rsidRPr="00B10985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Заведующий юридическим отделом</w:t>
            </w:r>
          </w:p>
        </w:tc>
        <w:tc>
          <w:tcPr>
            <w:tcW w:w="1842" w:type="dxa"/>
          </w:tcPr>
          <w:p w14:paraId="2EB8C2EE" w14:textId="77777777" w:rsidR="003D3FA7" w:rsidRPr="00B10985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Максимов В.В.</w:t>
            </w:r>
          </w:p>
        </w:tc>
        <w:tc>
          <w:tcPr>
            <w:tcW w:w="1560" w:type="dxa"/>
          </w:tcPr>
          <w:p w14:paraId="011AE7AD" w14:textId="77777777" w:rsidR="003D3FA7" w:rsidRPr="00B10985" w:rsidRDefault="003D3FA7" w:rsidP="00124369">
            <w:pPr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3D3FA7" w:rsidRPr="0017033F" w14:paraId="7889D2A4" w14:textId="77777777" w:rsidTr="00124369">
        <w:tblPrEx>
          <w:tblCellMar>
            <w:top w:w="0" w:type="dxa"/>
            <w:bottom w:w="0" w:type="dxa"/>
          </w:tblCellMar>
        </w:tblPrEx>
        <w:tc>
          <w:tcPr>
            <w:tcW w:w="284" w:type="dxa"/>
          </w:tcPr>
          <w:p w14:paraId="4727255A" w14:textId="77777777" w:rsidR="003D3FA7" w:rsidRPr="0017033F" w:rsidRDefault="00530DE4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/</w:t>
            </w:r>
          </w:p>
        </w:tc>
        <w:tc>
          <w:tcPr>
            <w:tcW w:w="5954" w:type="dxa"/>
          </w:tcPr>
          <w:p w14:paraId="43D0C95E" w14:textId="77777777" w:rsidR="003D3FA7" w:rsidRDefault="003D3FA7" w:rsidP="00124369">
            <w:pPr>
              <w:rPr>
                <w:rFonts w:ascii="Arial Narrow" w:hAnsi="Arial Narrow"/>
                <w:sz w:val="20"/>
              </w:rPr>
            </w:pPr>
            <w:r w:rsidRPr="0017033F">
              <w:rPr>
                <w:rFonts w:ascii="Arial Narrow" w:hAnsi="Arial Narrow"/>
                <w:sz w:val="20"/>
              </w:rPr>
              <w:t xml:space="preserve">Заместитель </w:t>
            </w:r>
            <w:r>
              <w:rPr>
                <w:rFonts w:ascii="Arial Narrow" w:hAnsi="Arial Narrow"/>
                <w:sz w:val="20"/>
              </w:rPr>
              <w:t>г</w:t>
            </w:r>
            <w:r w:rsidRPr="0017033F">
              <w:rPr>
                <w:rFonts w:ascii="Arial Narrow" w:hAnsi="Arial Narrow"/>
                <w:sz w:val="20"/>
              </w:rPr>
              <w:t>лавы администрации</w:t>
            </w:r>
            <w:r w:rsidRPr="00335CD8">
              <w:rPr>
                <w:rFonts w:ascii="Arial Narrow" w:hAnsi="Arial Narrow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 xml:space="preserve">– председатель комитета </w:t>
            </w:r>
          </w:p>
          <w:p w14:paraId="3BC9FD28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 управл</w:t>
            </w:r>
            <w:r>
              <w:rPr>
                <w:rFonts w:ascii="Arial Narrow" w:hAnsi="Arial Narrow"/>
                <w:sz w:val="20"/>
              </w:rPr>
              <w:t>е</w:t>
            </w:r>
            <w:r>
              <w:rPr>
                <w:rFonts w:ascii="Arial Narrow" w:hAnsi="Arial Narrow"/>
                <w:sz w:val="20"/>
              </w:rPr>
              <w:t>нию муниципальным имуществом и градостроительству</w:t>
            </w:r>
          </w:p>
        </w:tc>
        <w:tc>
          <w:tcPr>
            <w:tcW w:w="1842" w:type="dxa"/>
          </w:tcPr>
          <w:p w14:paraId="4F01B17C" w14:textId="77777777" w:rsidR="003D3FA7" w:rsidRPr="0017033F" w:rsidRDefault="00530DE4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Зеркова В.Н. </w:t>
            </w:r>
          </w:p>
        </w:tc>
        <w:tc>
          <w:tcPr>
            <w:tcW w:w="1560" w:type="dxa"/>
          </w:tcPr>
          <w:p w14:paraId="0F02C69B" w14:textId="77777777" w:rsidR="003D3FA7" w:rsidRPr="0017033F" w:rsidRDefault="003D3FA7" w:rsidP="00124369">
            <w:pPr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3D3FA7" w:rsidRPr="0017033F" w14:paraId="1D462781" w14:textId="77777777" w:rsidTr="00124369">
        <w:tblPrEx>
          <w:tblCellMar>
            <w:top w:w="0" w:type="dxa"/>
            <w:bottom w:w="0" w:type="dxa"/>
          </w:tblCellMar>
        </w:tblPrEx>
        <w:tc>
          <w:tcPr>
            <w:tcW w:w="284" w:type="dxa"/>
          </w:tcPr>
          <w:p w14:paraId="5A62CF78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954" w:type="dxa"/>
          </w:tcPr>
          <w:p w14:paraId="1BBE0C08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 w:rsidRPr="0017033F">
              <w:rPr>
                <w:rFonts w:ascii="Arial Narrow" w:hAnsi="Arial Narrow"/>
                <w:sz w:val="20"/>
              </w:rPr>
              <w:t xml:space="preserve">Заведующий отделом </w:t>
            </w:r>
            <w:r>
              <w:rPr>
                <w:rFonts w:ascii="Arial Narrow" w:hAnsi="Arial Narrow"/>
                <w:sz w:val="20"/>
              </w:rPr>
              <w:t>по управлению муниципальным имуществом</w:t>
            </w:r>
            <w:r w:rsidRPr="0017033F">
              <w:rPr>
                <w:rFonts w:ascii="Arial Narrow" w:hAnsi="Arial Narrow"/>
                <w:sz w:val="20"/>
              </w:rPr>
              <w:t xml:space="preserve">                                   </w:t>
            </w:r>
          </w:p>
        </w:tc>
        <w:tc>
          <w:tcPr>
            <w:tcW w:w="1842" w:type="dxa"/>
          </w:tcPr>
          <w:p w14:paraId="64E055C9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Зеркова В.Н.</w:t>
            </w:r>
          </w:p>
        </w:tc>
        <w:tc>
          <w:tcPr>
            <w:tcW w:w="1560" w:type="dxa"/>
          </w:tcPr>
          <w:p w14:paraId="0D47F9C8" w14:textId="77777777" w:rsidR="003D3FA7" w:rsidRPr="0017033F" w:rsidRDefault="003D3FA7" w:rsidP="00124369">
            <w:pPr>
              <w:jc w:val="left"/>
              <w:rPr>
                <w:rFonts w:ascii="Arial Narrow" w:hAnsi="Arial Narrow"/>
                <w:sz w:val="20"/>
              </w:rPr>
            </w:pPr>
          </w:p>
        </w:tc>
      </w:tr>
    </w:tbl>
    <w:p w14:paraId="27663C08" w14:textId="77777777" w:rsidR="003D3FA7" w:rsidRDefault="003D3FA7" w:rsidP="003D3FA7">
      <w:pPr>
        <w:rPr>
          <w:rFonts w:ascii="Arial Narrow" w:hAnsi="Arial Narrow"/>
          <w:sz w:val="20"/>
        </w:rPr>
      </w:pPr>
    </w:p>
    <w:p w14:paraId="1819D347" w14:textId="77777777" w:rsidR="003D3FA7" w:rsidRDefault="003D3FA7" w:rsidP="003D3FA7">
      <w:pPr>
        <w:rPr>
          <w:rFonts w:ascii="Arial Narrow" w:hAnsi="Arial Narrow"/>
          <w:b/>
          <w:sz w:val="20"/>
        </w:rPr>
      </w:pPr>
    </w:p>
    <w:p w14:paraId="31CB1280" w14:textId="77777777" w:rsidR="003D3FA7" w:rsidRPr="0017033F" w:rsidRDefault="003D3FA7" w:rsidP="003D3FA7">
      <w:pPr>
        <w:rPr>
          <w:rFonts w:ascii="Arial Narrow" w:hAnsi="Arial Narrow"/>
          <w:b/>
          <w:color w:val="FFFFFF"/>
          <w:sz w:val="20"/>
        </w:rPr>
      </w:pPr>
      <w:r w:rsidRPr="0017033F">
        <w:rPr>
          <w:rFonts w:ascii="Arial Narrow" w:hAnsi="Arial Narrow"/>
          <w:b/>
          <w:sz w:val="20"/>
        </w:rPr>
        <w:t xml:space="preserve">РАССЫЛКА: </w:t>
      </w:r>
    </w:p>
    <w:p w14:paraId="56918BD2" w14:textId="77777777" w:rsidR="003D3FA7" w:rsidRPr="0017033F" w:rsidRDefault="003D3FA7" w:rsidP="003D3FA7">
      <w:pPr>
        <w:rPr>
          <w:rFonts w:ascii="Arial Narrow" w:hAnsi="Arial Narrow"/>
          <w:b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752"/>
        <w:gridCol w:w="553"/>
        <w:gridCol w:w="1767"/>
      </w:tblGrid>
      <w:tr w:rsidR="003D3FA7" w:rsidRPr="0017033F" w14:paraId="3CC497A0" w14:textId="77777777" w:rsidTr="00124369">
        <w:tblPrEx>
          <w:tblCellMar>
            <w:top w:w="0" w:type="dxa"/>
            <w:bottom w:w="0" w:type="dxa"/>
          </w:tblCellMar>
        </w:tblPrEx>
        <w:tc>
          <w:tcPr>
            <w:tcW w:w="3721" w:type="pct"/>
          </w:tcPr>
          <w:p w14:paraId="28ADD088" w14:textId="77777777" w:rsidR="003D3FA7" w:rsidRPr="0017033F" w:rsidRDefault="003D3FA7" w:rsidP="00124369">
            <w:pPr>
              <w:rPr>
                <w:rFonts w:ascii="Arial Narrow" w:hAnsi="Arial Narrow"/>
                <w:sz w:val="20"/>
              </w:rPr>
            </w:pPr>
            <w:r w:rsidRPr="0017033F">
              <w:rPr>
                <w:rFonts w:ascii="Arial Narrow" w:hAnsi="Arial Narrow"/>
                <w:sz w:val="20"/>
              </w:rPr>
              <w:t>Дело</w:t>
            </w:r>
          </w:p>
        </w:tc>
        <w:tc>
          <w:tcPr>
            <w:tcW w:w="305" w:type="pct"/>
          </w:tcPr>
          <w:p w14:paraId="2F25B1B2" w14:textId="77777777" w:rsidR="003D3FA7" w:rsidRPr="0017033F" w:rsidRDefault="003D3FA7" w:rsidP="00124369">
            <w:pPr>
              <w:jc w:val="righ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</w:t>
            </w:r>
          </w:p>
        </w:tc>
        <w:tc>
          <w:tcPr>
            <w:tcW w:w="974" w:type="pct"/>
          </w:tcPr>
          <w:p w14:paraId="541ECDA8" w14:textId="77777777" w:rsidR="003D3FA7" w:rsidRPr="006E65A4" w:rsidRDefault="003D3FA7" w:rsidP="00124369">
            <w:pPr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3D3FA7" w:rsidRPr="0017033F" w14:paraId="54BE1CCD" w14:textId="77777777" w:rsidTr="00124369">
        <w:tblPrEx>
          <w:tblCellMar>
            <w:top w:w="0" w:type="dxa"/>
            <w:bottom w:w="0" w:type="dxa"/>
          </w:tblCellMar>
        </w:tblPrEx>
        <w:tc>
          <w:tcPr>
            <w:tcW w:w="3721" w:type="pct"/>
          </w:tcPr>
          <w:p w14:paraId="5CF996B0" w14:textId="77777777" w:rsidR="003D3FA7" w:rsidRDefault="003D3FA7" w:rsidP="0012436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Комитет по управлению муниципальным имуществом и градостроительству </w:t>
            </w:r>
          </w:p>
        </w:tc>
        <w:tc>
          <w:tcPr>
            <w:tcW w:w="305" w:type="pct"/>
          </w:tcPr>
          <w:p w14:paraId="6E16B54D" w14:textId="77777777" w:rsidR="003D3FA7" w:rsidRDefault="003D3FA7" w:rsidP="00124369">
            <w:pPr>
              <w:jc w:val="righ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</w:tc>
        <w:tc>
          <w:tcPr>
            <w:tcW w:w="974" w:type="pct"/>
          </w:tcPr>
          <w:p w14:paraId="7836433B" w14:textId="77777777" w:rsidR="003D3FA7" w:rsidRDefault="003D3FA7" w:rsidP="00124369">
            <w:pPr>
              <w:rPr>
                <w:rFonts w:ascii="Arial Narrow" w:hAnsi="Arial Narrow"/>
                <w:sz w:val="20"/>
              </w:rPr>
            </w:pPr>
          </w:p>
        </w:tc>
      </w:tr>
    </w:tbl>
    <w:p w14:paraId="1C63D3BE" w14:textId="77777777" w:rsidR="003D3FA7" w:rsidRPr="0017033F" w:rsidRDefault="003D3FA7" w:rsidP="003D3FA7">
      <w:pPr>
        <w:rPr>
          <w:rFonts w:ascii="Arial Narrow" w:hAnsi="Arial Narrow"/>
          <w:sz w:val="8"/>
          <w:szCs w:val="8"/>
        </w:rPr>
      </w:pPr>
    </w:p>
    <w:tbl>
      <w:tblPr>
        <w:tblW w:w="5000" w:type="pct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752"/>
        <w:gridCol w:w="553"/>
        <w:gridCol w:w="1767"/>
      </w:tblGrid>
      <w:tr w:rsidR="003D3FA7" w:rsidRPr="0017033F" w14:paraId="4905798B" w14:textId="77777777" w:rsidTr="00124369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721" w:type="pct"/>
          </w:tcPr>
          <w:p w14:paraId="3CBEEFBF" w14:textId="77777777" w:rsidR="003D3FA7" w:rsidRPr="0017033F" w:rsidRDefault="003D3FA7" w:rsidP="00124369">
            <w:pPr>
              <w:pStyle w:val="1"/>
              <w:jc w:val="right"/>
              <w:rPr>
                <w:rFonts w:ascii="Arial Narrow" w:hAnsi="Arial Narrow"/>
                <w:sz w:val="20"/>
              </w:rPr>
            </w:pPr>
            <w:r w:rsidRPr="0017033F">
              <w:rPr>
                <w:rFonts w:ascii="Arial Narrow" w:hAnsi="Arial Narrow"/>
                <w:sz w:val="20"/>
              </w:rPr>
              <w:t>ВСЕГО:</w:t>
            </w:r>
          </w:p>
        </w:tc>
        <w:tc>
          <w:tcPr>
            <w:tcW w:w="305" w:type="pct"/>
          </w:tcPr>
          <w:p w14:paraId="0400566C" w14:textId="77777777" w:rsidR="003D3FA7" w:rsidRPr="00C6720A" w:rsidRDefault="003D3FA7" w:rsidP="00124369">
            <w:pPr>
              <w:pStyle w:val="1"/>
              <w:jc w:val="righ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</w:p>
        </w:tc>
        <w:tc>
          <w:tcPr>
            <w:tcW w:w="974" w:type="pct"/>
          </w:tcPr>
          <w:p w14:paraId="1C000D28" w14:textId="77777777" w:rsidR="003D3FA7" w:rsidRPr="005A4E39" w:rsidRDefault="003D3FA7" w:rsidP="00124369">
            <w:pPr>
              <w:pStyle w:val="1"/>
              <w:rPr>
                <w:rFonts w:ascii="Arial Narrow" w:hAnsi="Arial Narrow"/>
                <w:sz w:val="20"/>
              </w:rPr>
            </w:pPr>
          </w:p>
        </w:tc>
      </w:tr>
    </w:tbl>
    <w:p w14:paraId="7214A44E" w14:textId="77777777" w:rsidR="003D3FA7" w:rsidRDefault="003D3FA7" w:rsidP="003D3FA7">
      <w:pPr>
        <w:pStyle w:val="1"/>
        <w:rPr>
          <w:rFonts w:ascii="Arial Narrow" w:hAnsi="Arial Narrow"/>
          <w:sz w:val="20"/>
        </w:rPr>
      </w:pPr>
      <w:r w:rsidRPr="0017033F">
        <w:rPr>
          <w:rFonts w:ascii="Arial Narrow" w:hAnsi="Arial Narrow"/>
          <w:sz w:val="20"/>
        </w:rPr>
        <w:tab/>
      </w:r>
    </w:p>
    <w:p w14:paraId="1CF04A3C" w14:textId="77777777" w:rsidR="00530DE4" w:rsidRPr="00764EB4" w:rsidRDefault="00530DE4" w:rsidP="003D3FA7">
      <w:pPr>
        <w:sectPr w:rsidR="00530DE4" w:rsidRPr="00764EB4" w:rsidSect="00124369">
          <w:headerReference w:type="default" r:id="rId9"/>
          <w:pgSz w:w="11907" w:h="16840"/>
          <w:pgMar w:top="1135" w:right="1134" w:bottom="567" w:left="1701" w:header="720" w:footer="720" w:gutter="0"/>
          <w:pgNumType w:start="3"/>
          <w:cols w:space="720"/>
        </w:sectPr>
      </w:pPr>
    </w:p>
    <w:p w14:paraId="495CAA0D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lastRenderedPageBreak/>
        <w:t>УТВЕРЖДЕНО</w:t>
      </w:r>
    </w:p>
    <w:p w14:paraId="02F48ECA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постановлением а</w:t>
      </w:r>
      <w:r w:rsidRPr="00764EB4">
        <w:rPr>
          <w:szCs w:val="28"/>
        </w:rPr>
        <w:t>д</w:t>
      </w:r>
      <w:r w:rsidRPr="00764EB4">
        <w:rPr>
          <w:szCs w:val="28"/>
        </w:rPr>
        <w:t xml:space="preserve">министрации </w:t>
      </w:r>
    </w:p>
    <w:p w14:paraId="7B169B98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Тихвинского ра</w:t>
      </w:r>
      <w:r w:rsidRPr="00764EB4">
        <w:rPr>
          <w:szCs w:val="28"/>
        </w:rPr>
        <w:t>й</w:t>
      </w:r>
      <w:r w:rsidRPr="00764EB4">
        <w:rPr>
          <w:szCs w:val="28"/>
        </w:rPr>
        <w:t>она</w:t>
      </w:r>
    </w:p>
    <w:p w14:paraId="2D5C099D" w14:textId="77777777" w:rsidR="00530DE4" w:rsidRPr="00764EB4" w:rsidRDefault="00530DE4">
      <w:pPr>
        <w:tabs>
          <w:tab w:val="left" w:pos="5940"/>
        </w:tabs>
        <w:ind w:left="4536"/>
        <w:rPr>
          <w:szCs w:val="28"/>
        </w:rPr>
      </w:pPr>
      <w:r w:rsidRPr="00764EB4">
        <w:rPr>
          <w:szCs w:val="28"/>
        </w:rPr>
        <w:t xml:space="preserve">от </w:t>
      </w:r>
      <w:r w:rsidR="00764EB4">
        <w:t xml:space="preserve">29 октября </w:t>
      </w:r>
      <w:smartTag w:uri="urn:schemas-microsoft-com:office:smarttags" w:element="metricconverter">
        <w:smartTagPr>
          <w:attr w:name="ProductID" w:val="2021 г"/>
        </w:smartTagPr>
        <w:r w:rsidR="00764EB4">
          <w:t>2021 г</w:t>
        </w:r>
      </w:smartTag>
      <w:r w:rsidR="00764EB4">
        <w:t>.</w:t>
      </w:r>
      <w:r w:rsidR="00764EB4">
        <w:tab/>
        <w:t>№01-2108-а</w:t>
      </w:r>
      <w:r w:rsidRPr="00764EB4">
        <w:rPr>
          <w:szCs w:val="28"/>
        </w:rPr>
        <w:tab/>
      </w:r>
    </w:p>
    <w:p w14:paraId="3EE98C19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(приложение №1)</w:t>
      </w:r>
    </w:p>
    <w:p w14:paraId="20B0808A" w14:textId="77777777" w:rsidR="00530DE4" w:rsidRPr="00764EB4" w:rsidRDefault="00530DE4">
      <w:pPr>
        <w:ind w:left="4536"/>
        <w:rPr>
          <w:szCs w:val="28"/>
        </w:rPr>
      </w:pPr>
    </w:p>
    <w:p w14:paraId="2E3FDF5D" w14:textId="77777777" w:rsidR="00530DE4" w:rsidRPr="00530DE4" w:rsidRDefault="00530DE4" w:rsidP="00530DE4">
      <w:pPr>
        <w:ind w:left="4536"/>
        <w:jc w:val="center"/>
        <w:rPr>
          <w:szCs w:val="28"/>
        </w:rPr>
      </w:pPr>
    </w:p>
    <w:p w14:paraId="6368B339" w14:textId="77777777" w:rsidR="009C5918" w:rsidRPr="00530DE4" w:rsidRDefault="009C5918" w:rsidP="00530DE4">
      <w:pPr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ИЗВЕЩЕНИЕ</w:t>
      </w:r>
    </w:p>
    <w:p w14:paraId="42B073A3" w14:textId="77777777" w:rsid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Cs w:val="28"/>
        </w:rPr>
      </w:pPr>
      <w:r w:rsidRPr="00530DE4">
        <w:rPr>
          <w:b/>
          <w:color w:val="000000"/>
          <w:spacing w:val="11"/>
          <w:szCs w:val="28"/>
        </w:rPr>
        <w:t xml:space="preserve">о проведении аукциона </w:t>
      </w:r>
    </w:p>
    <w:p w14:paraId="06511D91" w14:textId="77777777" w:rsidR="009C5918" w:rsidRP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Cs w:val="28"/>
        </w:rPr>
      </w:pPr>
      <w:r w:rsidRPr="00530DE4">
        <w:rPr>
          <w:b/>
          <w:color w:val="000000"/>
          <w:spacing w:val="11"/>
          <w:szCs w:val="28"/>
        </w:rPr>
        <w:t>на право заключения договора аренды</w:t>
      </w:r>
    </w:p>
    <w:p w14:paraId="70E805FC" w14:textId="77777777" w:rsid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Cs w:val="28"/>
        </w:rPr>
      </w:pPr>
      <w:r w:rsidRPr="00530DE4">
        <w:rPr>
          <w:b/>
          <w:color w:val="000000"/>
          <w:spacing w:val="11"/>
          <w:szCs w:val="28"/>
        </w:rPr>
        <w:t xml:space="preserve">на здание автобусной станции на 50 пассажиров, </w:t>
      </w:r>
    </w:p>
    <w:p w14:paraId="103A8B3D" w14:textId="77777777" w:rsid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pacing w:val="11"/>
          <w:szCs w:val="28"/>
        </w:rPr>
        <w:t>расположенное</w:t>
      </w:r>
      <w:r w:rsidRPr="00530DE4">
        <w:rPr>
          <w:b/>
          <w:color w:val="000000"/>
          <w:szCs w:val="28"/>
        </w:rPr>
        <w:t xml:space="preserve"> по адресу: Ленинградская область, </w:t>
      </w:r>
    </w:p>
    <w:p w14:paraId="30FC4BD9" w14:textId="77777777" w:rsid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Тихвинский муниципальный ра</w:t>
      </w:r>
      <w:r w:rsidRPr="00530DE4">
        <w:rPr>
          <w:b/>
          <w:color w:val="000000"/>
          <w:szCs w:val="28"/>
        </w:rPr>
        <w:t>й</w:t>
      </w:r>
      <w:r w:rsidRPr="00530DE4">
        <w:rPr>
          <w:b/>
          <w:color w:val="000000"/>
          <w:szCs w:val="28"/>
        </w:rPr>
        <w:t xml:space="preserve">он, </w:t>
      </w:r>
    </w:p>
    <w:p w14:paraId="59F68F82" w14:textId="77777777" w:rsid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 xml:space="preserve">Тихвинское городское поселение, город Тихвин, </w:t>
      </w:r>
    </w:p>
    <w:p w14:paraId="62EC5999" w14:textId="77777777" w:rsidR="009C5918" w:rsidRPr="00530DE4" w:rsidRDefault="009C5918" w:rsidP="00530DE4">
      <w:pPr>
        <w:widowControl w:val="0"/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Вокзальный пер</w:t>
      </w:r>
      <w:r w:rsidRPr="00530DE4">
        <w:rPr>
          <w:b/>
          <w:color w:val="000000"/>
          <w:szCs w:val="28"/>
        </w:rPr>
        <w:t>е</w:t>
      </w:r>
      <w:r w:rsidRPr="00530DE4">
        <w:rPr>
          <w:b/>
          <w:color w:val="000000"/>
          <w:szCs w:val="28"/>
        </w:rPr>
        <w:t>улок, дом 1</w:t>
      </w:r>
    </w:p>
    <w:p w14:paraId="20362796" w14:textId="77777777" w:rsidR="009C5918" w:rsidRPr="00530DE4" w:rsidRDefault="009C5918" w:rsidP="00530DE4">
      <w:pPr>
        <w:jc w:val="center"/>
        <w:rPr>
          <w:color w:val="000000"/>
          <w:szCs w:val="28"/>
        </w:rPr>
      </w:pPr>
    </w:p>
    <w:p w14:paraId="589979A3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>1</w:t>
      </w:r>
      <w:r w:rsidRPr="00522CAB">
        <w:rPr>
          <w:bCs/>
          <w:color w:val="000000"/>
          <w:sz w:val="24"/>
          <w:szCs w:val="24"/>
        </w:rPr>
        <w:t>.</w:t>
      </w:r>
      <w:r w:rsidRPr="00522CAB">
        <w:rPr>
          <w:b/>
          <w:bCs/>
          <w:color w:val="000000"/>
          <w:sz w:val="24"/>
          <w:szCs w:val="24"/>
        </w:rPr>
        <w:t xml:space="preserve"> Наименование организатора </w:t>
      </w:r>
      <w:r>
        <w:rPr>
          <w:b/>
          <w:bCs/>
          <w:color w:val="000000"/>
          <w:sz w:val="24"/>
          <w:szCs w:val="24"/>
        </w:rPr>
        <w:t>аукциона</w:t>
      </w:r>
      <w:r w:rsidRPr="00522CAB">
        <w:rPr>
          <w:b/>
          <w:bCs/>
          <w:color w:val="000000"/>
          <w:sz w:val="24"/>
          <w:szCs w:val="24"/>
        </w:rPr>
        <w:t xml:space="preserve"> (далее</w:t>
      </w:r>
      <w:r w:rsidR="00530DE4">
        <w:rPr>
          <w:b/>
          <w:bCs/>
          <w:color w:val="000000"/>
          <w:sz w:val="24"/>
          <w:szCs w:val="24"/>
        </w:rPr>
        <w:t xml:space="preserve"> -</w:t>
      </w:r>
      <w:r w:rsidRPr="00522CAB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аукцион</w:t>
      </w:r>
      <w:r w:rsidRPr="00522CAB">
        <w:rPr>
          <w:b/>
          <w:bCs/>
          <w:color w:val="000000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:</w:t>
      </w:r>
      <w:r w:rsidRPr="00522CAB">
        <w:rPr>
          <w:b/>
          <w:bCs/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>администрация Тихвинского района:</w:t>
      </w:r>
    </w:p>
    <w:p w14:paraId="12DC3B62" w14:textId="77777777" w:rsidR="009C5918" w:rsidRPr="00522CAB" w:rsidRDefault="009C5918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- </w:t>
      </w:r>
      <w:r w:rsidRPr="00522CAB">
        <w:rPr>
          <w:b/>
          <w:color w:val="000000"/>
          <w:sz w:val="24"/>
          <w:szCs w:val="24"/>
        </w:rPr>
        <w:t>м</w:t>
      </w:r>
      <w:r w:rsidRPr="00522CAB">
        <w:rPr>
          <w:b/>
          <w:bCs/>
          <w:color w:val="000000"/>
          <w:sz w:val="24"/>
          <w:szCs w:val="24"/>
        </w:rPr>
        <w:t>есто нахождения (почтовый адрес)</w:t>
      </w:r>
      <w:r w:rsidRPr="00522CAB">
        <w:rPr>
          <w:color w:val="000000"/>
          <w:sz w:val="24"/>
          <w:szCs w:val="24"/>
        </w:rPr>
        <w:t>: 187556, Ленинградская область, Ти</w:t>
      </w:r>
      <w:r w:rsidRPr="00522CAB">
        <w:rPr>
          <w:color w:val="000000"/>
          <w:sz w:val="24"/>
          <w:szCs w:val="24"/>
        </w:rPr>
        <w:t>х</w:t>
      </w:r>
      <w:r w:rsidRPr="00522CAB">
        <w:rPr>
          <w:color w:val="000000"/>
          <w:sz w:val="24"/>
          <w:szCs w:val="24"/>
        </w:rPr>
        <w:t>винский муниципальный район, Тихвинское городское поселение, город Тихвин, 4 микрора</w:t>
      </w:r>
      <w:r w:rsidRPr="00522CAB">
        <w:rPr>
          <w:color w:val="000000"/>
          <w:sz w:val="24"/>
          <w:szCs w:val="24"/>
        </w:rPr>
        <w:t>й</w:t>
      </w:r>
      <w:r w:rsidRPr="00522CAB">
        <w:rPr>
          <w:color w:val="000000"/>
          <w:sz w:val="24"/>
          <w:szCs w:val="24"/>
        </w:rPr>
        <w:t>он, дом 42;</w:t>
      </w:r>
    </w:p>
    <w:p w14:paraId="25DED7EC" w14:textId="77777777" w:rsidR="009C5918" w:rsidRPr="00522CAB" w:rsidRDefault="009C5918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 w:rsidRPr="00522CAB">
        <w:rPr>
          <w:b/>
          <w:color w:val="000000"/>
          <w:sz w:val="24"/>
          <w:szCs w:val="24"/>
        </w:rPr>
        <w:t>- адрес электронной почты</w:t>
      </w:r>
      <w:r w:rsidRPr="00522CAB">
        <w:rPr>
          <w:color w:val="000000"/>
          <w:sz w:val="24"/>
          <w:szCs w:val="24"/>
        </w:rPr>
        <w:t>: rajon@tikhvin.org;</w:t>
      </w:r>
    </w:p>
    <w:p w14:paraId="710E50D9" w14:textId="77777777" w:rsidR="00530DE4" w:rsidRDefault="009C5918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 w:rsidRPr="00522CAB">
        <w:rPr>
          <w:b/>
          <w:color w:val="000000"/>
          <w:sz w:val="24"/>
          <w:szCs w:val="24"/>
        </w:rPr>
        <w:t>- контактные телефоны</w:t>
      </w:r>
      <w:r>
        <w:rPr>
          <w:b/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(81367)75200, (81367)71129; (81367)75934, </w:t>
      </w:r>
    </w:p>
    <w:p w14:paraId="4D40860C" w14:textId="77777777" w:rsidR="009C5918" w:rsidRPr="00522CAB" w:rsidRDefault="00530DE4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  <w:r w:rsidR="009C5918" w:rsidRPr="00530DE4">
        <w:rPr>
          <w:b/>
          <w:color w:val="000000"/>
          <w:sz w:val="24"/>
          <w:szCs w:val="24"/>
        </w:rPr>
        <w:t xml:space="preserve">факс </w:t>
      </w:r>
      <w:r w:rsidR="009C5918" w:rsidRPr="00522CAB">
        <w:rPr>
          <w:color w:val="000000"/>
          <w:sz w:val="24"/>
          <w:szCs w:val="24"/>
        </w:rPr>
        <w:t>(81367)71129, (881367)75712.</w:t>
      </w:r>
      <w:r w:rsidR="009C5918" w:rsidRPr="00522CAB">
        <w:rPr>
          <w:b/>
          <w:bCs/>
          <w:color w:val="000000"/>
          <w:sz w:val="24"/>
          <w:szCs w:val="24"/>
        </w:rPr>
        <w:t xml:space="preserve">   </w:t>
      </w:r>
    </w:p>
    <w:p w14:paraId="3F6365E2" w14:textId="77777777" w:rsidR="009C5918" w:rsidRPr="00522CAB" w:rsidRDefault="009C5918" w:rsidP="00530DE4">
      <w:pPr>
        <w:spacing w:line="240" w:lineRule="atLeast"/>
        <w:ind w:firstLine="709"/>
        <w:rPr>
          <w:b/>
          <w:bCs/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>2. Место расположения, описание и технические характеристики имущес</w:t>
      </w:r>
      <w:r w:rsidRPr="00522CAB">
        <w:rPr>
          <w:b/>
          <w:bCs/>
          <w:color w:val="000000"/>
          <w:sz w:val="24"/>
          <w:szCs w:val="24"/>
        </w:rPr>
        <w:t>т</w:t>
      </w:r>
      <w:r w:rsidRPr="00522CAB">
        <w:rPr>
          <w:b/>
          <w:bCs/>
          <w:color w:val="000000"/>
          <w:sz w:val="24"/>
          <w:szCs w:val="24"/>
        </w:rPr>
        <w:t>ва:</w:t>
      </w:r>
    </w:p>
    <w:p w14:paraId="63485BAD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color w:val="000000"/>
          <w:sz w:val="24"/>
          <w:szCs w:val="24"/>
        </w:rPr>
        <w:t>2.1.</w:t>
      </w:r>
      <w:r w:rsidRPr="00522CAB">
        <w:rPr>
          <w:color w:val="000000"/>
          <w:sz w:val="24"/>
          <w:szCs w:val="24"/>
        </w:rPr>
        <w:t xml:space="preserve">  </w:t>
      </w:r>
      <w:r w:rsidRPr="00522CAB">
        <w:rPr>
          <w:bCs/>
          <w:color w:val="000000"/>
          <w:sz w:val="24"/>
          <w:szCs w:val="24"/>
        </w:rPr>
        <w:t>Ленинградская область, Тихвинский муниципальный район, Тихвинское г</w:t>
      </w:r>
      <w:r w:rsidRPr="00522CAB">
        <w:rPr>
          <w:bCs/>
          <w:color w:val="000000"/>
          <w:sz w:val="24"/>
          <w:szCs w:val="24"/>
        </w:rPr>
        <w:t>о</w:t>
      </w:r>
      <w:r w:rsidRPr="00522CAB">
        <w:rPr>
          <w:bCs/>
          <w:color w:val="000000"/>
          <w:sz w:val="24"/>
          <w:szCs w:val="24"/>
        </w:rPr>
        <w:t>родское посел</w:t>
      </w:r>
      <w:r w:rsidRPr="00522CAB">
        <w:rPr>
          <w:bCs/>
          <w:color w:val="000000"/>
          <w:sz w:val="24"/>
          <w:szCs w:val="24"/>
        </w:rPr>
        <w:t>е</w:t>
      </w:r>
      <w:r w:rsidRPr="00522CAB">
        <w:rPr>
          <w:bCs/>
          <w:color w:val="000000"/>
          <w:sz w:val="24"/>
          <w:szCs w:val="24"/>
        </w:rPr>
        <w:t>ние, город Тихвин, Вокзальный переулок, дом 1</w:t>
      </w:r>
      <w:r>
        <w:rPr>
          <w:bCs/>
          <w:color w:val="000000"/>
          <w:sz w:val="24"/>
          <w:szCs w:val="24"/>
        </w:rPr>
        <w:t>:</w:t>
      </w:r>
    </w:p>
    <w:p w14:paraId="69F1EE1C" w14:textId="77777777" w:rsidR="009C5918" w:rsidRPr="00522CAB" w:rsidRDefault="009C5918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22CAB">
        <w:rPr>
          <w:color w:val="000000"/>
          <w:sz w:val="24"/>
          <w:szCs w:val="24"/>
        </w:rPr>
        <w:t>здание автобусной станции на 50 пассажиров, 1</w:t>
      </w:r>
      <w:r>
        <w:rPr>
          <w:color w:val="000000"/>
          <w:sz w:val="24"/>
          <w:szCs w:val="24"/>
        </w:rPr>
        <w:t>-</w:t>
      </w:r>
      <w:r w:rsidRPr="00522CAB">
        <w:rPr>
          <w:color w:val="000000"/>
          <w:sz w:val="24"/>
          <w:szCs w:val="24"/>
        </w:rPr>
        <w:t>этажный, назначение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нежилое</w:t>
      </w:r>
      <w:r>
        <w:rPr>
          <w:color w:val="000000"/>
          <w:sz w:val="24"/>
          <w:szCs w:val="24"/>
        </w:rPr>
        <w:t>,</w:t>
      </w:r>
      <w:r w:rsidRPr="00522CAB">
        <w:rPr>
          <w:color w:val="000000"/>
          <w:sz w:val="24"/>
          <w:szCs w:val="24"/>
        </w:rPr>
        <w:t xml:space="preserve"> с </w:t>
      </w:r>
      <w:r w:rsidRPr="00522CAB">
        <w:rPr>
          <w:sz w:val="24"/>
          <w:szCs w:val="24"/>
        </w:rPr>
        <w:t>к</w:t>
      </w:r>
      <w:r w:rsidRPr="00522CAB">
        <w:rPr>
          <w:sz w:val="24"/>
          <w:szCs w:val="24"/>
        </w:rPr>
        <w:t>а</w:t>
      </w:r>
      <w:r w:rsidRPr="00522CAB">
        <w:rPr>
          <w:sz w:val="24"/>
          <w:szCs w:val="24"/>
        </w:rPr>
        <w:t xml:space="preserve">дастровым номером 47:13:0000000:5947 </w:t>
      </w:r>
      <w:r w:rsidRPr="00522CAB">
        <w:rPr>
          <w:color w:val="000000"/>
          <w:sz w:val="24"/>
          <w:szCs w:val="24"/>
        </w:rPr>
        <w:t xml:space="preserve">площадью </w:t>
      </w:r>
      <w:r w:rsidRPr="00522CAB">
        <w:rPr>
          <w:b/>
          <w:color w:val="000000"/>
          <w:sz w:val="24"/>
          <w:szCs w:val="24"/>
        </w:rPr>
        <w:t>216,2</w:t>
      </w:r>
      <w:r w:rsidRPr="00522CAB">
        <w:rPr>
          <w:b/>
          <w:bCs/>
          <w:color w:val="000000"/>
          <w:sz w:val="24"/>
          <w:szCs w:val="24"/>
        </w:rPr>
        <w:t xml:space="preserve"> квадратных метра</w:t>
      </w:r>
      <w:r w:rsidRPr="00522CAB">
        <w:rPr>
          <w:bCs/>
          <w:color w:val="000000"/>
          <w:sz w:val="24"/>
          <w:szCs w:val="24"/>
        </w:rPr>
        <w:t>,</w:t>
      </w:r>
      <w:r w:rsidRPr="00522CAB">
        <w:rPr>
          <w:color w:val="000000"/>
          <w:sz w:val="24"/>
          <w:szCs w:val="24"/>
        </w:rPr>
        <w:t xml:space="preserve"> инв. №13805, лит А, вход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отдельный, элементы благоустройства: электроснабжение, от</w:t>
      </w:r>
      <w:r w:rsidRPr="00522CAB">
        <w:rPr>
          <w:color w:val="000000"/>
          <w:sz w:val="24"/>
          <w:szCs w:val="24"/>
        </w:rPr>
        <w:t>о</w:t>
      </w:r>
      <w:r w:rsidRPr="00522CAB">
        <w:rPr>
          <w:color w:val="000000"/>
          <w:sz w:val="24"/>
          <w:szCs w:val="24"/>
        </w:rPr>
        <w:t>пле</w:t>
      </w:r>
      <w:r>
        <w:rPr>
          <w:color w:val="000000"/>
          <w:sz w:val="24"/>
          <w:szCs w:val="24"/>
        </w:rPr>
        <w:t>ние, водоснабжение, канализация;</w:t>
      </w:r>
    </w:p>
    <w:p w14:paraId="0148A874" w14:textId="77777777" w:rsidR="009C5918" w:rsidRPr="00522CAB" w:rsidRDefault="009C5918" w:rsidP="00530DE4">
      <w:pPr>
        <w:spacing w:line="240" w:lineRule="atLeast"/>
        <w:ind w:left="142" w:hanging="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22CAB">
        <w:rPr>
          <w:color w:val="000000"/>
          <w:sz w:val="24"/>
          <w:szCs w:val="24"/>
        </w:rPr>
        <w:t xml:space="preserve">земельный участок с кадастровым номером 47:13:1202030:36 площадью </w:t>
      </w:r>
      <w:r w:rsidRPr="001B410C">
        <w:rPr>
          <w:b/>
          <w:color w:val="000000"/>
          <w:sz w:val="24"/>
          <w:szCs w:val="24"/>
        </w:rPr>
        <w:t>3472,0 ква</w:t>
      </w:r>
      <w:r w:rsidRPr="001B410C">
        <w:rPr>
          <w:b/>
          <w:color w:val="000000"/>
          <w:sz w:val="24"/>
          <w:szCs w:val="24"/>
        </w:rPr>
        <w:t>д</w:t>
      </w:r>
      <w:r w:rsidRPr="001B410C">
        <w:rPr>
          <w:b/>
          <w:color w:val="000000"/>
          <w:sz w:val="24"/>
          <w:szCs w:val="24"/>
        </w:rPr>
        <w:t>ратных метра</w:t>
      </w:r>
      <w:r w:rsidRPr="00522CAB">
        <w:rPr>
          <w:color w:val="000000"/>
          <w:sz w:val="24"/>
          <w:szCs w:val="24"/>
        </w:rPr>
        <w:t>, категория земель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земли населенных пунктов, виды разрешенного и</w:t>
      </w:r>
      <w:r w:rsidRPr="00522CAB">
        <w:rPr>
          <w:color w:val="000000"/>
          <w:sz w:val="24"/>
          <w:szCs w:val="24"/>
        </w:rPr>
        <w:t>с</w:t>
      </w:r>
      <w:r w:rsidRPr="00522CAB">
        <w:rPr>
          <w:color w:val="000000"/>
          <w:sz w:val="24"/>
          <w:szCs w:val="24"/>
        </w:rPr>
        <w:t>пользования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для размещ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>ния автобусной станции на 50 пассажиров.</w:t>
      </w:r>
    </w:p>
    <w:p w14:paraId="5B731C6B" w14:textId="77777777" w:rsidR="009C5918" w:rsidRPr="00CB6A98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>3. Целевое назначение по договору</w:t>
      </w:r>
      <w:r>
        <w:rPr>
          <w:b/>
          <w:bCs/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</w:t>
      </w:r>
      <w:r w:rsidRPr="00CB6A98">
        <w:rPr>
          <w:bCs/>
          <w:color w:val="000000"/>
          <w:sz w:val="24"/>
          <w:szCs w:val="24"/>
        </w:rPr>
        <w:t>под автобусную станцию для оказания тран</w:t>
      </w:r>
      <w:r w:rsidRPr="00CB6A98">
        <w:rPr>
          <w:bCs/>
          <w:color w:val="000000"/>
          <w:sz w:val="24"/>
          <w:szCs w:val="24"/>
        </w:rPr>
        <w:t>с</w:t>
      </w:r>
      <w:r w:rsidRPr="00CB6A98">
        <w:rPr>
          <w:bCs/>
          <w:color w:val="000000"/>
          <w:sz w:val="24"/>
          <w:szCs w:val="24"/>
        </w:rPr>
        <w:t>портных услуг по пассажирским перевозкам</w:t>
      </w:r>
      <w:r w:rsidRPr="00CB6A98">
        <w:rPr>
          <w:color w:val="000000"/>
          <w:sz w:val="24"/>
          <w:szCs w:val="24"/>
        </w:rPr>
        <w:t>.</w:t>
      </w:r>
    </w:p>
    <w:p w14:paraId="6A160A23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>4. Начальная цена договора:</w:t>
      </w:r>
      <w:r w:rsidRPr="00522CAB">
        <w:rPr>
          <w:color w:val="000000"/>
          <w:sz w:val="24"/>
          <w:szCs w:val="24"/>
        </w:rPr>
        <w:t xml:space="preserve"> </w:t>
      </w:r>
    </w:p>
    <w:p w14:paraId="6A8FE124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color w:val="000000"/>
          <w:sz w:val="24"/>
          <w:szCs w:val="24"/>
        </w:rPr>
        <w:t>Начальная цена устанавливается в соответствии с отчетом об оценке.</w:t>
      </w:r>
    </w:p>
    <w:p w14:paraId="2CBD08A8" w14:textId="77777777" w:rsidR="009C5918" w:rsidRPr="00522CAB" w:rsidRDefault="009C5918" w:rsidP="00530DE4">
      <w:pPr>
        <w:spacing w:line="240" w:lineRule="atLeast"/>
        <w:ind w:firstLine="709"/>
        <w:rPr>
          <w:b/>
          <w:bCs/>
          <w:color w:val="000000"/>
          <w:sz w:val="24"/>
          <w:szCs w:val="24"/>
        </w:rPr>
      </w:pPr>
      <w:r w:rsidRPr="00522CAB">
        <w:rPr>
          <w:color w:val="000000"/>
          <w:sz w:val="24"/>
          <w:szCs w:val="24"/>
        </w:rPr>
        <w:t>Ежемесячная арендная плата без учета НДС, коммунальных и эксплуатацио</w:t>
      </w:r>
      <w:r w:rsidRPr="00522CAB">
        <w:rPr>
          <w:color w:val="000000"/>
          <w:sz w:val="24"/>
          <w:szCs w:val="24"/>
        </w:rPr>
        <w:t>н</w:t>
      </w:r>
      <w:r w:rsidRPr="00522CAB">
        <w:rPr>
          <w:color w:val="000000"/>
          <w:sz w:val="24"/>
          <w:szCs w:val="24"/>
        </w:rPr>
        <w:t xml:space="preserve">ных услуг составляет </w:t>
      </w:r>
      <w:r w:rsidRPr="00522CAB">
        <w:rPr>
          <w:b/>
          <w:color w:val="000000"/>
          <w:sz w:val="24"/>
          <w:szCs w:val="24"/>
        </w:rPr>
        <w:t>24700</w:t>
      </w:r>
      <w:r w:rsidRPr="00522CAB">
        <w:rPr>
          <w:b/>
          <w:color w:val="FF0000"/>
          <w:sz w:val="24"/>
          <w:szCs w:val="24"/>
        </w:rPr>
        <w:t xml:space="preserve"> </w:t>
      </w:r>
      <w:r w:rsidRPr="00522CAB">
        <w:rPr>
          <w:sz w:val="24"/>
          <w:szCs w:val="24"/>
        </w:rPr>
        <w:t>(Двадцать четыре тысячи семьсот) рублей</w:t>
      </w:r>
      <w:r w:rsidRPr="00522CAB">
        <w:rPr>
          <w:b/>
          <w:sz w:val="24"/>
          <w:szCs w:val="24"/>
        </w:rPr>
        <w:t xml:space="preserve"> 00</w:t>
      </w:r>
      <w:r w:rsidRPr="00522CAB">
        <w:rPr>
          <w:sz w:val="24"/>
          <w:szCs w:val="24"/>
        </w:rPr>
        <w:t xml:space="preserve"> копеек,</w:t>
      </w:r>
      <w:r w:rsidRPr="00522CAB">
        <w:rPr>
          <w:b/>
          <w:bCs/>
          <w:color w:val="000000"/>
          <w:sz w:val="24"/>
          <w:szCs w:val="24"/>
        </w:rPr>
        <w:t xml:space="preserve"> в том числе:</w:t>
      </w:r>
    </w:p>
    <w:p w14:paraId="6B01E20E" w14:textId="77777777" w:rsidR="009C5918" w:rsidRPr="00522CAB" w:rsidRDefault="009C5918" w:rsidP="00530DE4">
      <w:pPr>
        <w:spacing w:line="240" w:lineRule="atLeast"/>
        <w:ind w:left="142" w:hanging="142"/>
        <w:rPr>
          <w:bCs/>
          <w:color w:val="000000"/>
          <w:sz w:val="24"/>
          <w:szCs w:val="24"/>
        </w:rPr>
      </w:pPr>
      <w:r w:rsidRPr="00522CAB">
        <w:rPr>
          <w:bCs/>
          <w:color w:val="000000"/>
          <w:sz w:val="24"/>
          <w:szCs w:val="24"/>
        </w:rPr>
        <w:t xml:space="preserve">- за здание автовокзала – </w:t>
      </w:r>
      <w:r w:rsidRPr="00522CAB">
        <w:rPr>
          <w:b/>
          <w:bCs/>
          <w:color w:val="000000"/>
          <w:sz w:val="24"/>
          <w:szCs w:val="24"/>
        </w:rPr>
        <w:t>15413</w:t>
      </w:r>
      <w:r w:rsidRPr="00522CAB">
        <w:rPr>
          <w:bCs/>
          <w:color w:val="000000"/>
          <w:sz w:val="24"/>
          <w:szCs w:val="24"/>
        </w:rPr>
        <w:t xml:space="preserve"> (Пятнадцать тысяч четыреста тринадцать) рублей </w:t>
      </w:r>
      <w:r w:rsidRPr="00522CAB">
        <w:rPr>
          <w:b/>
          <w:bCs/>
          <w:color w:val="000000"/>
          <w:sz w:val="24"/>
          <w:szCs w:val="24"/>
        </w:rPr>
        <w:t>00</w:t>
      </w:r>
      <w:r w:rsidRPr="00522CAB">
        <w:rPr>
          <w:bCs/>
          <w:color w:val="000000"/>
          <w:sz w:val="24"/>
          <w:szCs w:val="24"/>
        </w:rPr>
        <w:t xml:space="preserve"> к</w:t>
      </w:r>
      <w:r w:rsidRPr="00522CAB">
        <w:rPr>
          <w:bCs/>
          <w:color w:val="000000"/>
          <w:sz w:val="24"/>
          <w:szCs w:val="24"/>
        </w:rPr>
        <w:t>о</w:t>
      </w:r>
      <w:r w:rsidRPr="00522CAB">
        <w:rPr>
          <w:bCs/>
          <w:color w:val="000000"/>
          <w:sz w:val="24"/>
          <w:szCs w:val="24"/>
        </w:rPr>
        <w:t>пеек;</w:t>
      </w:r>
    </w:p>
    <w:p w14:paraId="424A28CC" w14:textId="77777777" w:rsidR="009C5918" w:rsidRPr="00522CAB" w:rsidRDefault="009C5918" w:rsidP="00530DE4">
      <w:pPr>
        <w:spacing w:line="240" w:lineRule="atLeast"/>
        <w:ind w:left="142" w:hanging="142"/>
        <w:rPr>
          <w:sz w:val="24"/>
          <w:szCs w:val="24"/>
        </w:rPr>
      </w:pPr>
      <w:r w:rsidRPr="00522CAB">
        <w:rPr>
          <w:bCs/>
          <w:color w:val="000000"/>
          <w:sz w:val="24"/>
          <w:szCs w:val="24"/>
        </w:rPr>
        <w:t>- за пользование земельны</w:t>
      </w:r>
      <w:r>
        <w:rPr>
          <w:bCs/>
          <w:color w:val="000000"/>
          <w:sz w:val="24"/>
          <w:szCs w:val="24"/>
        </w:rPr>
        <w:t>м</w:t>
      </w:r>
      <w:r w:rsidRPr="00522CAB">
        <w:rPr>
          <w:bCs/>
          <w:color w:val="000000"/>
          <w:sz w:val="24"/>
          <w:szCs w:val="24"/>
        </w:rPr>
        <w:t xml:space="preserve"> участ</w:t>
      </w:r>
      <w:r>
        <w:rPr>
          <w:bCs/>
          <w:color w:val="000000"/>
          <w:sz w:val="24"/>
          <w:szCs w:val="24"/>
        </w:rPr>
        <w:t>ком</w:t>
      </w:r>
      <w:r w:rsidRPr="00522CAB">
        <w:rPr>
          <w:bCs/>
          <w:color w:val="000000"/>
          <w:sz w:val="24"/>
          <w:szCs w:val="24"/>
        </w:rPr>
        <w:t xml:space="preserve"> – </w:t>
      </w:r>
      <w:r w:rsidRPr="00522CAB">
        <w:rPr>
          <w:b/>
          <w:bCs/>
          <w:color w:val="000000"/>
          <w:sz w:val="24"/>
          <w:szCs w:val="24"/>
        </w:rPr>
        <w:t>9287</w:t>
      </w:r>
      <w:r w:rsidRPr="00522CAB">
        <w:rPr>
          <w:bCs/>
          <w:color w:val="000000"/>
          <w:sz w:val="24"/>
          <w:szCs w:val="24"/>
        </w:rPr>
        <w:t xml:space="preserve"> (Девять тысяч двести восемьдесят семь) рублей </w:t>
      </w:r>
      <w:r w:rsidRPr="00522CAB">
        <w:rPr>
          <w:b/>
          <w:bCs/>
          <w:color w:val="000000"/>
          <w:sz w:val="24"/>
          <w:szCs w:val="24"/>
        </w:rPr>
        <w:t>00</w:t>
      </w:r>
      <w:r w:rsidRPr="00522CAB">
        <w:rPr>
          <w:bCs/>
          <w:color w:val="000000"/>
          <w:sz w:val="24"/>
          <w:szCs w:val="24"/>
        </w:rPr>
        <w:t xml:space="preserve"> копеек</w:t>
      </w:r>
      <w:r w:rsidRPr="00522CAB">
        <w:rPr>
          <w:sz w:val="24"/>
          <w:szCs w:val="24"/>
        </w:rPr>
        <w:t>.</w:t>
      </w:r>
    </w:p>
    <w:p w14:paraId="320C01BD" w14:textId="77777777" w:rsidR="009C5918" w:rsidRPr="00522CAB" w:rsidRDefault="009C5918" w:rsidP="00530DE4">
      <w:pPr>
        <w:spacing w:line="240" w:lineRule="atLeast"/>
        <w:ind w:firstLine="709"/>
        <w:rPr>
          <w:b/>
          <w:bCs/>
          <w:sz w:val="24"/>
          <w:szCs w:val="24"/>
        </w:rPr>
      </w:pPr>
      <w:r w:rsidRPr="00522CAB">
        <w:rPr>
          <w:b/>
          <w:bCs/>
          <w:sz w:val="24"/>
          <w:szCs w:val="24"/>
        </w:rPr>
        <w:t>5</w:t>
      </w:r>
      <w:r w:rsidRPr="00522CAB">
        <w:rPr>
          <w:bCs/>
          <w:sz w:val="24"/>
          <w:szCs w:val="24"/>
        </w:rPr>
        <w:t>.</w:t>
      </w:r>
      <w:r w:rsidRPr="00522CAB">
        <w:rPr>
          <w:b/>
          <w:bCs/>
          <w:sz w:val="24"/>
          <w:szCs w:val="24"/>
        </w:rPr>
        <w:t xml:space="preserve"> Срок действия договора</w:t>
      </w:r>
      <w:r>
        <w:rPr>
          <w:b/>
          <w:bCs/>
          <w:sz w:val="24"/>
          <w:szCs w:val="24"/>
        </w:rPr>
        <w:t>:</w:t>
      </w:r>
      <w:r w:rsidRPr="00522CAB">
        <w:rPr>
          <w:b/>
          <w:bCs/>
          <w:sz w:val="24"/>
          <w:szCs w:val="24"/>
        </w:rPr>
        <w:t xml:space="preserve"> 5 лет. </w:t>
      </w:r>
    </w:p>
    <w:p w14:paraId="11AB6B28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 xml:space="preserve">6. Срок, место и порядок предоставления </w:t>
      </w:r>
      <w:r>
        <w:rPr>
          <w:b/>
          <w:bCs/>
          <w:color w:val="000000"/>
          <w:sz w:val="24"/>
          <w:szCs w:val="24"/>
        </w:rPr>
        <w:t xml:space="preserve">аукционной </w:t>
      </w:r>
      <w:r w:rsidRPr="00522CAB">
        <w:rPr>
          <w:b/>
          <w:bCs/>
          <w:color w:val="000000"/>
          <w:sz w:val="24"/>
          <w:szCs w:val="24"/>
        </w:rPr>
        <w:t>документации:</w:t>
      </w:r>
      <w:r w:rsidRPr="00522CAB">
        <w:rPr>
          <w:color w:val="000000"/>
          <w:sz w:val="24"/>
          <w:szCs w:val="24"/>
        </w:rPr>
        <w:t xml:space="preserve"> по р</w:t>
      </w:r>
      <w:r w:rsidRPr="00522CAB">
        <w:rPr>
          <w:color w:val="000000"/>
          <w:sz w:val="24"/>
          <w:szCs w:val="24"/>
        </w:rPr>
        <w:t>а</w:t>
      </w:r>
      <w:r w:rsidRPr="00522CAB">
        <w:rPr>
          <w:color w:val="000000"/>
          <w:sz w:val="24"/>
          <w:szCs w:val="24"/>
        </w:rPr>
        <w:t>бочим дням</w:t>
      </w:r>
      <w:r>
        <w:rPr>
          <w:color w:val="000000"/>
          <w:sz w:val="24"/>
          <w:szCs w:val="24"/>
        </w:rPr>
        <w:t xml:space="preserve"> </w:t>
      </w:r>
      <w:r w:rsidRPr="00522CAB">
        <w:rPr>
          <w:b/>
          <w:sz w:val="24"/>
          <w:szCs w:val="24"/>
        </w:rPr>
        <w:t xml:space="preserve">с </w:t>
      </w:r>
      <w:r>
        <w:rPr>
          <w:b/>
          <w:sz w:val="24"/>
          <w:szCs w:val="24"/>
        </w:rPr>
        <w:t xml:space="preserve">8 ноября </w:t>
      </w:r>
      <w:r w:rsidRPr="004A4218">
        <w:rPr>
          <w:b/>
          <w:sz w:val="24"/>
          <w:szCs w:val="24"/>
        </w:rPr>
        <w:t xml:space="preserve">2021 года по </w:t>
      </w:r>
      <w:r>
        <w:rPr>
          <w:b/>
          <w:sz w:val="24"/>
          <w:szCs w:val="24"/>
        </w:rPr>
        <w:t>29 ноября</w:t>
      </w:r>
      <w:r w:rsidRPr="004A4218">
        <w:rPr>
          <w:b/>
          <w:sz w:val="24"/>
          <w:szCs w:val="24"/>
        </w:rPr>
        <w:t xml:space="preserve"> 2021</w:t>
      </w:r>
      <w:r w:rsidRPr="004A4218">
        <w:rPr>
          <w:sz w:val="24"/>
          <w:szCs w:val="24"/>
        </w:rPr>
        <w:t xml:space="preserve"> </w:t>
      </w:r>
      <w:r w:rsidRPr="004A4218">
        <w:rPr>
          <w:b/>
          <w:sz w:val="24"/>
          <w:szCs w:val="24"/>
        </w:rPr>
        <w:t>года</w:t>
      </w:r>
      <w:r w:rsidRPr="00522CAB">
        <w:rPr>
          <w:b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>с 09 час.</w:t>
      </w:r>
      <w:r>
        <w:rPr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>30 мин. до 12 час.</w:t>
      </w:r>
      <w:r>
        <w:rPr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>30 мин. и с 14 час. 30 мин. до 16 час. 00 мин. в административном здании по адр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 xml:space="preserve">су: </w:t>
      </w:r>
      <w:r w:rsidRPr="00522CAB">
        <w:rPr>
          <w:color w:val="000000"/>
          <w:sz w:val="24"/>
          <w:szCs w:val="24"/>
        </w:rPr>
        <w:lastRenderedPageBreak/>
        <w:t>Ленинградская область, Тихвинский муниципальный район, Тихвинское городское п</w:t>
      </w:r>
      <w:r w:rsidRPr="00522CAB">
        <w:rPr>
          <w:color w:val="000000"/>
          <w:sz w:val="24"/>
          <w:szCs w:val="24"/>
        </w:rPr>
        <w:t>о</w:t>
      </w:r>
      <w:r w:rsidRPr="00522CAB">
        <w:rPr>
          <w:color w:val="000000"/>
          <w:sz w:val="24"/>
          <w:szCs w:val="24"/>
        </w:rPr>
        <w:t>селение, город Тихвин, 1 микрорайон, дом 2, 2 этаж, каб</w:t>
      </w:r>
      <w:r w:rsidRPr="00522CAB">
        <w:rPr>
          <w:color w:val="000000"/>
          <w:sz w:val="24"/>
          <w:szCs w:val="24"/>
        </w:rPr>
        <w:t>и</w:t>
      </w:r>
      <w:r w:rsidRPr="00522CAB">
        <w:rPr>
          <w:color w:val="000000"/>
          <w:sz w:val="24"/>
          <w:szCs w:val="24"/>
        </w:rPr>
        <w:t>нет №24.</w:t>
      </w:r>
    </w:p>
    <w:p w14:paraId="783A998C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color w:val="000000"/>
          <w:sz w:val="24"/>
          <w:szCs w:val="24"/>
        </w:rPr>
        <w:t xml:space="preserve">После размещения на официальном сайте торгов извещения о проведение </w:t>
      </w:r>
      <w:r>
        <w:rPr>
          <w:color w:val="000000"/>
          <w:sz w:val="24"/>
          <w:szCs w:val="24"/>
        </w:rPr>
        <w:t>ау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циона </w:t>
      </w:r>
      <w:r w:rsidRPr="00522CAB">
        <w:rPr>
          <w:color w:val="000000"/>
          <w:sz w:val="24"/>
          <w:szCs w:val="24"/>
        </w:rPr>
        <w:t xml:space="preserve">организатор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 на основании заявления любого заинтересованного лица, поданного в письменной форме, в течение двух рабочих дней с даты получения соо</w:t>
      </w:r>
      <w:r w:rsidRPr="00522CAB">
        <w:rPr>
          <w:color w:val="000000"/>
          <w:sz w:val="24"/>
          <w:szCs w:val="24"/>
        </w:rPr>
        <w:t>т</w:t>
      </w:r>
      <w:r w:rsidRPr="00522CAB">
        <w:rPr>
          <w:color w:val="000000"/>
          <w:sz w:val="24"/>
          <w:szCs w:val="24"/>
        </w:rPr>
        <w:t xml:space="preserve">ветствующего заявления предоставляет такому лицу </w:t>
      </w:r>
      <w:r>
        <w:rPr>
          <w:color w:val="000000"/>
          <w:sz w:val="24"/>
          <w:szCs w:val="24"/>
        </w:rPr>
        <w:t xml:space="preserve">аукционную </w:t>
      </w:r>
      <w:r w:rsidRPr="00522CAB">
        <w:rPr>
          <w:color w:val="000000"/>
          <w:sz w:val="24"/>
          <w:szCs w:val="24"/>
        </w:rPr>
        <w:t xml:space="preserve">документацию </w:t>
      </w:r>
      <w:r>
        <w:rPr>
          <w:color w:val="000000"/>
          <w:sz w:val="24"/>
          <w:szCs w:val="24"/>
        </w:rPr>
        <w:t xml:space="preserve">в </w:t>
      </w:r>
      <w:r w:rsidRPr="00522CAB">
        <w:rPr>
          <w:color w:val="000000"/>
          <w:sz w:val="24"/>
          <w:szCs w:val="24"/>
        </w:rPr>
        <w:t>п</w:t>
      </w:r>
      <w:r w:rsidRPr="00522CAB">
        <w:rPr>
          <w:color w:val="000000"/>
          <w:sz w:val="24"/>
          <w:szCs w:val="24"/>
        </w:rPr>
        <w:t>о</w:t>
      </w:r>
      <w:r w:rsidRPr="00522CAB">
        <w:rPr>
          <w:color w:val="000000"/>
          <w:sz w:val="24"/>
          <w:szCs w:val="24"/>
        </w:rPr>
        <w:t xml:space="preserve">рядке, указанном в извещении о проведении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Аукционная</w:t>
      </w:r>
      <w:r w:rsidRPr="00522CAB">
        <w:rPr>
          <w:color w:val="000000"/>
          <w:sz w:val="24"/>
          <w:szCs w:val="24"/>
        </w:rPr>
        <w:t xml:space="preserve"> документация пр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>доставляется в электронной форме без взимания платы.</w:t>
      </w:r>
    </w:p>
    <w:p w14:paraId="7B217CA7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color w:val="000000"/>
          <w:sz w:val="24"/>
          <w:szCs w:val="24"/>
        </w:rPr>
        <w:t xml:space="preserve">Предоставление </w:t>
      </w:r>
      <w:r>
        <w:rPr>
          <w:color w:val="000000"/>
          <w:sz w:val="24"/>
          <w:szCs w:val="24"/>
        </w:rPr>
        <w:t xml:space="preserve">аукционной </w:t>
      </w:r>
      <w:r w:rsidRPr="00522CAB">
        <w:rPr>
          <w:color w:val="000000"/>
          <w:sz w:val="24"/>
          <w:szCs w:val="24"/>
        </w:rPr>
        <w:t>документации до размещения на официальном са</w:t>
      </w:r>
      <w:r w:rsidRPr="00522CAB">
        <w:rPr>
          <w:color w:val="000000"/>
          <w:sz w:val="24"/>
          <w:szCs w:val="24"/>
        </w:rPr>
        <w:t>й</w:t>
      </w:r>
      <w:r w:rsidRPr="00522CAB">
        <w:rPr>
          <w:color w:val="000000"/>
          <w:sz w:val="24"/>
          <w:szCs w:val="24"/>
        </w:rPr>
        <w:t>те торгов изв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 xml:space="preserve">щения о проведении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 не допускается.</w:t>
      </w:r>
    </w:p>
    <w:p w14:paraId="4EB808FB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Аукционная </w:t>
      </w:r>
      <w:r w:rsidRPr="00522CAB">
        <w:rPr>
          <w:color w:val="000000"/>
          <w:sz w:val="24"/>
          <w:szCs w:val="24"/>
        </w:rPr>
        <w:t>документация размещена в свободном доступе в сети Интернет на сайте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  <w:lang w:val="en-US"/>
        </w:rPr>
        <w:t>www</w:t>
      </w:r>
      <w:r w:rsidRPr="00522CAB">
        <w:rPr>
          <w:color w:val="000000"/>
          <w:sz w:val="24"/>
          <w:szCs w:val="24"/>
        </w:rPr>
        <w:t>.</w:t>
      </w:r>
      <w:r w:rsidRPr="00522CAB">
        <w:rPr>
          <w:color w:val="000000"/>
          <w:sz w:val="24"/>
          <w:szCs w:val="24"/>
          <w:lang w:val="en-US"/>
        </w:rPr>
        <w:t>torgi</w:t>
      </w:r>
      <w:r w:rsidRPr="00522CAB">
        <w:rPr>
          <w:color w:val="000000"/>
          <w:sz w:val="24"/>
          <w:szCs w:val="24"/>
        </w:rPr>
        <w:t>.</w:t>
      </w:r>
      <w:r w:rsidRPr="00522CAB">
        <w:rPr>
          <w:color w:val="000000"/>
          <w:sz w:val="24"/>
          <w:szCs w:val="24"/>
          <w:lang w:val="en-US"/>
        </w:rPr>
        <w:t>gov</w:t>
      </w:r>
      <w:r w:rsidRPr="00522CAB">
        <w:rPr>
          <w:color w:val="000000"/>
          <w:sz w:val="24"/>
          <w:szCs w:val="24"/>
        </w:rPr>
        <w:t>.</w:t>
      </w:r>
      <w:r w:rsidRPr="00522CAB">
        <w:rPr>
          <w:color w:val="000000"/>
          <w:sz w:val="24"/>
          <w:szCs w:val="24"/>
          <w:lang w:val="en-US"/>
        </w:rPr>
        <w:t>ru</w:t>
      </w:r>
      <w:r w:rsidRPr="00522CAB">
        <w:rPr>
          <w:color w:val="000000"/>
          <w:sz w:val="24"/>
          <w:szCs w:val="24"/>
        </w:rPr>
        <w:t xml:space="preserve"> и на сайте Тихвинского района</w:t>
      </w:r>
      <w:r>
        <w:rPr>
          <w:color w:val="000000"/>
          <w:sz w:val="24"/>
          <w:szCs w:val="24"/>
        </w:rPr>
        <w:t>:</w:t>
      </w:r>
      <w:r w:rsidRPr="00522CAB">
        <w:rPr>
          <w:color w:val="000000"/>
          <w:sz w:val="24"/>
          <w:szCs w:val="24"/>
        </w:rPr>
        <w:t xml:space="preserve"> http</w:t>
      </w:r>
      <w:r>
        <w:rPr>
          <w:color w:val="000000"/>
          <w:sz w:val="24"/>
          <w:szCs w:val="24"/>
          <w:lang w:val="en-US"/>
        </w:rPr>
        <w:t>s</w:t>
      </w:r>
      <w:r w:rsidRPr="00522CAB">
        <w:rPr>
          <w:color w:val="000000"/>
          <w:sz w:val="24"/>
          <w:szCs w:val="24"/>
        </w:rPr>
        <w:t>://tikhvin.org.</w:t>
      </w:r>
    </w:p>
    <w:p w14:paraId="053D57D5" w14:textId="77777777" w:rsidR="009C5918" w:rsidRPr="00522CAB" w:rsidRDefault="009C5918" w:rsidP="00530DE4">
      <w:pPr>
        <w:spacing w:line="240" w:lineRule="atLeast"/>
        <w:ind w:firstLine="709"/>
        <w:rPr>
          <w:b/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t>7.  Требование о внесении задатка, р</w:t>
      </w:r>
      <w:r w:rsidRPr="00522CAB">
        <w:rPr>
          <w:b/>
          <w:color w:val="000000"/>
          <w:sz w:val="24"/>
          <w:szCs w:val="24"/>
        </w:rPr>
        <w:t>азмер, срок и порядок его внесения:</w:t>
      </w:r>
    </w:p>
    <w:p w14:paraId="1D5F4745" w14:textId="77777777" w:rsidR="009C5918" w:rsidRPr="00974297" w:rsidRDefault="009C5918" w:rsidP="00530DE4">
      <w:pPr>
        <w:spacing w:line="240" w:lineRule="atLeast"/>
        <w:ind w:left="142" w:hanging="14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22CAB">
        <w:rPr>
          <w:color w:val="000000"/>
          <w:sz w:val="24"/>
          <w:szCs w:val="24"/>
        </w:rPr>
        <w:t>д</w:t>
      </w:r>
      <w:r w:rsidRPr="00522CAB">
        <w:rPr>
          <w:bCs/>
          <w:color w:val="000000"/>
          <w:sz w:val="24"/>
          <w:szCs w:val="24"/>
        </w:rPr>
        <w:t xml:space="preserve">ля участия в </w:t>
      </w:r>
      <w:r>
        <w:rPr>
          <w:bCs/>
          <w:color w:val="000000"/>
          <w:sz w:val="24"/>
          <w:szCs w:val="24"/>
        </w:rPr>
        <w:t>аукционе</w:t>
      </w:r>
      <w:r w:rsidRPr="00522CAB">
        <w:rPr>
          <w:bCs/>
          <w:color w:val="000000"/>
          <w:sz w:val="24"/>
          <w:szCs w:val="24"/>
        </w:rPr>
        <w:t xml:space="preserve"> заявитель перечисляет задаток на счет организатора аукциона </w:t>
      </w:r>
      <w:r w:rsidRPr="00522CAB">
        <w:rPr>
          <w:bCs/>
          <w:sz w:val="24"/>
          <w:szCs w:val="24"/>
        </w:rPr>
        <w:t>в сумме</w:t>
      </w:r>
      <w:r>
        <w:rPr>
          <w:b/>
          <w:bCs/>
          <w:sz w:val="24"/>
          <w:szCs w:val="24"/>
        </w:rPr>
        <w:t xml:space="preserve"> 4</w:t>
      </w:r>
      <w:r w:rsidRPr="00522CAB">
        <w:rPr>
          <w:b/>
          <w:bCs/>
          <w:sz w:val="24"/>
          <w:szCs w:val="24"/>
        </w:rPr>
        <w:t xml:space="preserve">940 </w:t>
      </w:r>
      <w:r w:rsidRPr="00974297">
        <w:rPr>
          <w:bCs/>
          <w:sz w:val="24"/>
          <w:szCs w:val="24"/>
        </w:rPr>
        <w:t>(Четыре тысячи девятьсот сорок)</w:t>
      </w:r>
      <w:r w:rsidRPr="00974297">
        <w:rPr>
          <w:b/>
          <w:bCs/>
          <w:sz w:val="24"/>
          <w:szCs w:val="24"/>
        </w:rPr>
        <w:t xml:space="preserve"> </w:t>
      </w:r>
      <w:r w:rsidRPr="00974297">
        <w:rPr>
          <w:bCs/>
          <w:sz w:val="24"/>
          <w:szCs w:val="24"/>
        </w:rPr>
        <w:t>рублей</w:t>
      </w:r>
      <w:r w:rsidRPr="00974297">
        <w:rPr>
          <w:b/>
          <w:bCs/>
          <w:sz w:val="24"/>
          <w:szCs w:val="24"/>
        </w:rPr>
        <w:t xml:space="preserve"> 00 </w:t>
      </w:r>
      <w:r w:rsidRPr="00974297">
        <w:rPr>
          <w:bCs/>
          <w:sz w:val="24"/>
          <w:szCs w:val="24"/>
        </w:rPr>
        <w:t>копеек;</w:t>
      </w:r>
      <w:r w:rsidRPr="00974297">
        <w:rPr>
          <w:b/>
          <w:bCs/>
          <w:sz w:val="24"/>
          <w:szCs w:val="24"/>
        </w:rPr>
        <w:t xml:space="preserve"> </w:t>
      </w:r>
    </w:p>
    <w:p w14:paraId="6B3DE114" w14:textId="77777777" w:rsidR="009C5918" w:rsidRPr="00974297" w:rsidRDefault="009C5918" w:rsidP="00530DE4">
      <w:pPr>
        <w:spacing w:line="240" w:lineRule="atLeast"/>
        <w:ind w:left="142" w:hanging="142"/>
        <w:rPr>
          <w:bCs/>
          <w:sz w:val="24"/>
          <w:szCs w:val="24"/>
          <w:u w:val="single"/>
        </w:rPr>
      </w:pPr>
      <w:r w:rsidRPr="00974297">
        <w:rPr>
          <w:sz w:val="24"/>
          <w:szCs w:val="24"/>
        </w:rPr>
        <w:t xml:space="preserve">- поступление задатка на счет организатора </w:t>
      </w:r>
      <w:r>
        <w:rPr>
          <w:sz w:val="24"/>
          <w:szCs w:val="24"/>
        </w:rPr>
        <w:t>аукциона:</w:t>
      </w:r>
      <w:r w:rsidRPr="00974297">
        <w:rPr>
          <w:b/>
          <w:color w:val="FF0000"/>
          <w:sz w:val="24"/>
          <w:szCs w:val="24"/>
        </w:rPr>
        <w:t xml:space="preserve"> </w:t>
      </w:r>
      <w:r w:rsidRPr="005938AD">
        <w:rPr>
          <w:b/>
          <w:sz w:val="24"/>
          <w:szCs w:val="24"/>
        </w:rPr>
        <w:t>по 30 ноября 2021 года</w:t>
      </w:r>
      <w:r w:rsidRPr="00974297">
        <w:rPr>
          <w:b/>
          <w:sz w:val="24"/>
          <w:szCs w:val="24"/>
        </w:rPr>
        <w:t xml:space="preserve"> вкл</w:t>
      </w:r>
      <w:r w:rsidRPr="00974297">
        <w:rPr>
          <w:b/>
          <w:sz w:val="24"/>
          <w:szCs w:val="24"/>
        </w:rPr>
        <w:t>ю</w:t>
      </w:r>
      <w:r w:rsidRPr="00974297">
        <w:rPr>
          <w:b/>
          <w:sz w:val="24"/>
          <w:szCs w:val="24"/>
        </w:rPr>
        <w:t>чител</w:t>
      </w:r>
      <w:r w:rsidRPr="00974297">
        <w:rPr>
          <w:b/>
          <w:sz w:val="24"/>
          <w:szCs w:val="24"/>
        </w:rPr>
        <w:t>ь</w:t>
      </w:r>
      <w:r w:rsidRPr="00974297">
        <w:rPr>
          <w:b/>
          <w:sz w:val="24"/>
          <w:szCs w:val="24"/>
        </w:rPr>
        <w:t>но</w:t>
      </w:r>
      <w:r>
        <w:rPr>
          <w:sz w:val="24"/>
          <w:szCs w:val="24"/>
        </w:rPr>
        <w:t>.</w:t>
      </w:r>
    </w:p>
    <w:p w14:paraId="3FF0B341" w14:textId="77777777" w:rsidR="009C5918" w:rsidRPr="00522CAB" w:rsidRDefault="009C5918" w:rsidP="00530DE4">
      <w:pPr>
        <w:spacing w:line="240" w:lineRule="atLeast"/>
        <w:rPr>
          <w:b/>
          <w:color w:val="000000"/>
          <w:sz w:val="24"/>
          <w:szCs w:val="24"/>
          <w:u w:val="single"/>
        </w:rPr>
      </w:pPr>
      <w:r w:rsidRPr="00522CAB">
        <w:rPr>
          <w:b/>
          <w:color w:val="000000"/>
          <w:sz w:val="24"/>
          <w:szCs w:val="24"/>
          <w:u w:val="single"/>
        </w:rPr>
        <w:t>Реквизиты счета для оплаты:</w:t>
      </w:r>
    </w:p>
    <w:p w14:paraId="1019892D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 xml:space="preserve">ИНН 4715015877  </w:t>
      </w:r>
    </w:p>
    <w:p w14:paraId="3EB03E8B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КПП 471501001</w:t>
      </w:r>
    </w:p>
    <w:p w14:paraId="0A5C2102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счет 032 326 434 164 500 045 00</w:t>
      </w:r>
    </w:p>
    <w:p w14:paraId="0B6AFA49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b/>
          <w:sz w:val="24"/>
          <w:szCs w:val="24"/>
          <w:u w:val="single"/>
        </w:rPr>
        <w:t>Банк получателя</w:t>
      </w:r>
      <w:r w:rsidRPr="00522CAB">
        <w:rPr>
          <w:b/>
          <w:sz w:val="24"/>
          <w:szCs w:val="24"/>
        </w:rPr>
        <w:t xml:space="preserve">: </w:t>
      </w:r>
      <w:r w:rsidRPr="00522CAB">
        <w:rPr>
          <w:sz w:val="24"/>
          <w:szCs w:val="24"/>
        </w:rPr>
        <w:t>Отделение Ленинградское Банка России, УФК по Лени</w:t>
      </w:r>
      <w:r w:rsidRPr="00522CAB">
        <w:rPr>
          <w:sz w:val="24"/>
          <w:szCs w:val="24"/>
        </w:rPr>
        <w:t>н</w:t>
      </w:r>
      <w:r w:rsidRPr="00522CAB">
        <w:rPr>
          <w:sz w:val="24"/>
          <w:szCs w:val="24"/>
        </w:rPr>
        <w:t>градской области, г.Санкт-Петербург</w:t>
      </w:r>
    </w:p>
    <w:p w14:paraId="22106A9C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БИК 014106101</w:t>
      </w:r>
    </w:p>
    <w:p w14:paraId="6AD69CF7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 xml:space="preserve">Корреспондентский счет 401 028 107 453 700 000 06 </w:t>
      </w:r>
    </w:p>
    <w:p w14:paraId="465095B5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b/>
          <w:sz w:val="24"/>
          <w:szCs w:val="24"/>
          <w:u w:val="single"/>
        </w:rPr>
        <w:t>Получатель:</w:t>
      </w:r>
      <w:r w:rsidRPr="00522CAB">
        <w:rPr>
          <w:b/>
          <w:sz w:val="24"/>
          <w:szCs w:val="24"/>
        </w:rPr>
        <w:t xml:space="preserve"> </w:t>
      </w:r>
      <w:r w:rsidRPr="00522CAB">
        <w:rPr>
          <w:sz w:val="24"/>
          <w:szCs w:val="24"/>
        </w:rPr>
        <w:t>УФК по Ленинградской области (ОФК 17, Администрация Ти</w:t>
      </w:r>
      <w:r w:rsidRPr="00522CAB">
        <w:rPr>
          <w:sz w:val="24"/>
          <w:szCs w:val="24"/>
        </w:rPr>
        <w:t>х</w:t>
      </w:r>
      <w:r w:rsidRPr="00522CAB">
        <w:rPr>
          <w:sz w:val="24"/>
          <w:szCs w:val="24"/>
        </w:rPr>
        <w:t xml:space="preserve">винского района </w:t>
      </w:r>
      <w:r w:rsidRPr="00522CAB">
        <w:rPr>
          <w:b/>
          <w:sz w:val="24"/>
          <w:szCs w:val="24"/>
        </w:rPr>
        <w:t>л/с 05453010630</w:t>
      </w:r>
      <w:r w:rsidRPr="00522CAB">
        <w:rPr>
          <w:sz w:val="24"/>
          <w:szCs w:val="24"/>
        </w:rPr>
        <w:t>).</w:t>
      </w:r>
    </w:p>
    <w:p w14:paraId="1C8C22D6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ОКТМО 41645000</w:t>
      </w:r>
    </w:p>
    <w:p w14:paraId="47213CAA" w14:textId="77777777" w:rsidR="009C5918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КБК -00 00 00 00 00 00 00 00 0</w:t>
      </w:r>
      <w:r>
        <w:rPr>
          <w:sz w:val="24"/>
          <w:szCs w:val="24"/>
        </w:rPr>
        <w:t> </w:t>
      </w:r>
      <w:r w:rsidRPr="00522CAB">
        <w:rPr>
          <w:sz w:val="24"/>
          <w:szCs w:val="24"/>
        </w:rPr>
        <w:t>510</w:t>
      </w:r>
    </w:p>
    <w:p w14:paraId="61212630" w14:textId="77777777" w:rsidR="009C5918" w:rsidRPr="00475B28" w:rsidRDefault="009C5918" w:rsidP="00530DE4">
      <w:pPr>
        <w:spacing w:line="240" w:lineRule="atLeast"/>
        <w:ind w:firstLine="709"/>
        <w:rPr>
          <w:sz w:val="23"/>
          <w:szCs w:val="23"/>
        </w:rPr>
      </w:pPr>
      <w:r w:rsidRPr="00475B28">
        <w:rPr>
          <w:sz w:val="23"/>
          <w:szCs w:val="23"/>
        </w:rPr>
        <w:t>Задаток, перечисленный на расчетный счет организатора торгов в качестве обесп</w:t>
      </w:r>
      <w:r w:rsidRPr="00475B28">
        <w:rPr>
          <w:sz w:val="23"/>
          <w:szCs w:val="23"/>
        </w:rPr>
        <w:t>е</w:t>
      </w:r>
      <w:r w:rsidRPr="00475B28">
        <w:rPr>
          <w:sz w:val="23"/>
          <w:szCs w:val="23"/>
        </w:rPr>
        <w:t>чения при проведении аукциона на право заключения договора аренды муниципал</w:t>
      </w:r>
      <w:r w:rsidRPr="00475B28">
        <w:rPr>
          <w:sz w:val="23"/>
          <w:szCs w:val="23"/>
        </w:rPr>
        <w:t>ь</w:t>
      </w:r>
      <w:r w:rsidRPr="00475B28">
        <w:rPr>
          <w:sz w:val="23"/>
          <w:szCs w:val="23"/>
        </w:rPr>
        <w:t>ного имущества, засчитывается в счет арендной платы с момента подписания акта приема-передачи Объекта к Арендатору.</w:t>
      </w:r>
    </w:p>
    <w:p w14:paraId="4FC2F6DF" w14:textId="77777777" w:rsidR="009C5918" w:rsidRPr="00522CAB" w:rsidRDefault="009C5918" w:rsidP="00530DE4">
      <w:pPr>
        <w:spacing w:line="240" w:lineRule="atLeast"/>
        <w:ind w:firstLine="709"/>
        <w:rPr>
          <w:sz w:val="24"/>
          <w:szCs w:val="24"/>
        </w:rPr>
      </w:pPr>
      <w:r w:rsidRPr="00522CAB">
        <w:rPr>
          <w:b/>
          <w:color w:val="000000"/>
          <w:sz w:val="24"/>
          <w:szCs w:val="24"/>
        </w:rPr>
        <w:t>8</w:t>
      </w:r>
      <w:r w:rsidRPr="00522CAB">
        <w:rPr>
          <w:color w:val="000000"/>
          <w:sz w:val="24"/>
          <w:szCs w:val="24"/>
        </w:rPr>
        <w:t>.</w:t>
      </w:r>
      <w:r w:rsidRPr="00522CAB">
        <w:rPr>
          <w:b/>
          <w:color w:val="000000"/>
          <w:sz w:val="24"/>
          <w:szCs w:val="24"/>
        </w:rPr>
        <w:t xml:space="preserve"> Требование о возмещении затрат организатора </w:t>
      </w:r>
      <w:r>
        <w:rPr>
          <w:b/>
          <w:color w:val="000000"/>
          <w:sz w:val="24"/>
          <w:szCs w:val="24"/>
        </w:rPr>
        <w:t>аукциона</w:t>
      </w:r>
      <w:r w:rsidRPr="00522CAB">
        <w:rPr>
          <w:b/>
          <w:color w:val="000000"/>
          <w:sz w:val="24"/>
          <w:szCs w:val="24"/>
        </w:rPr>
        <w:t xml:space="preserve"> на оплату у</w:t>
      </w:r>
      <w:r w:rsidRPr="00522CAB">
        <w:rPr>
          <w:b/>
          <w:color w:val="000000"/>
          <w:sz w:val="24"/>
          <w:szCs w:val="24"/>
        </w:rPr>
        <w:t>с</w:t>
      </w:r>
      <w:r w:rsidRPr="00522CAB">
        <w:rPr>
          <w:b/>
          <w:color w:val="000000"/>
          <w:sz w:val="24"/>
          <w:szCs w:val="24"/>
        </w:rPr>
        <w:t xml:space="preserve">луг независимого оценщика, </w:t>
      </w:r>
      <w:r w:rsidRPr="00522CAB">
        <w:rPr>
          <w:b/>
          <w:bCs/>
          <w:color w:val="000000"/>
          <w:sz w:val="24"/>
          <w:szCs w:val="24"/>
        </w:rPr>
        <w:t>размер</w:t>
      </w:r>
      <w:r w:rsidRPr="00522CAB">
        <w:rPr>
          <w:b/>
          <w:color w:val="000000"/>
          <w:sz w:val="24"/>
          <w:szCs w:val="24"/>
        </w:rPr>
        <w:t>, срок и порядок его внесения:</w:t>
      </w:r>
      <w:r>
        <w:rPr>
          <w:b/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>возмещение аренд</w:t>
      </w:r>
      <w:r w:rsidRPr="00522CAB">
        <w:rPr>
          <w:color w:val="000000"/>
          <w:sz w:val="24"/>
          <w:szCs w:val="24"/>
        </w:rPr>
        <w:t>а</w:t>
      </w:r>
      <w:r w:rsidRPr="00522CAB">
        <w:rPr>
          <w:color w:val="000000"/>
          <w:sz w:val="24"/>
          <w:szCs w:val="24"/>
        </w:rPr>
        <w:t xml:space="preserve">тором затрат организатора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 на оплату услуг незав</w:t>
      </w:r>
      <w:r w:rsidRPr="00522CAB">
        <w:rPr>
          <w:color w:val="000000"/>
          <w:sz w:val="24"/>
          <w:szCs w:val="24"/>
        </w:rPr>
        <w:t>и</w:t>
      </w:r>
      <w:r w:rsidRPr="00522CAB">
        <w:rPr>
          <w:color w:val="000000"/>
          <w:sz w:val="24"/>
          <w:szCs w:val="24"/>
        </w:rPr>
        <w:t xml:space="preserve">симого оценщика в сумме </w:t>
      </w:r>
      <w:r w:rsidRPr="00522CAB">
        <w:rPr>
          <w:b/>
          <w:color w:val="000000"/>
          <w:sz w:val="24"/>
          <w:szCs w:val="24"/>
        </w:rPr>
        <w:t>1</w:t>
      </w:r>
      <w:r w:rsidRPr="00522CAB">
        <w:rPr>
          <w:b/>
          <w:sz w:val="24"/>
          <w:szCs w:val="24"/>
        </w:rPr>
        <w:t xml:space="preserve">107 </w:t>
      </w:r>
      <w:r w:rsidRPr="00974297">
        <w:rPr>
          <w:sz w:val="24"/>
          <w:szCs w:val="24"/>
        </w:rPr>
        <w:t>(Одна тысяча сто семь) рублей</w:t>
      </w:r>
      <w:r w:rsidRPr="00522CAB">
        <w:rPr>
          <w:b/>
          <w:sz w:val="24"/>
          <w:szCs w:val="24"/>
        </w:rPr>
        <w:t xml:space="preserve"> 50 </w:t>
      </w:r>
      <w:r w:rsidRPr="00974297">
        <w:rPr>
          <w:sz w:val="24"/>
          <w:szCs w:val="24"/>
        </w:rPr>
        <w:t>копеек</w:t>
      </w:r>
      <w:r w:rsidRPr="007D7875">
        <w:rPr>
          <w:sz w:val="24"/>
          <w:szCs w:val="24"/>
        </w:rPr>
        <w:t xml:space="preserve"> -</w:t>
      </w:r>
      <w:r>
        <w:rPr>
          <w:color w:val="FF0000"/>
          <w:sz w:val="24"/>
          <w:szCs w:val="24"/>
        </w:rPr>
        <w:t xml:space="preserve"> </w:t>
      </w:r>
      <w:r w:rsidRPr="00522CAB">
        <w:rPr>
          <w:sz w:val="24"/>
          <w:szCs w:val="24"/>
        </w:rPr>
        <w:t>на момент подписания договора аренды м</w:t>
      </w:r>
      <w:r w:rsidRPr="00522CAB">
        <w:rPr>
          <w:sz w:val="24"/>
          <w:szCs w:val="24"/>
        </w:rPr>
        <w:t>у</w:t>
      </w:r>
      <w:r w:rsidRPr="00522CAB">
        <w:rPr>
          <w:sz w:val="24"/>
          <w:szCs w:val="24"/>
        </w:rPr>
        <w:t xml:space="preserve">ниципального недвижимого имущества.  </w:t>
      </w:r>
    </w:p>
    <w:p w14:paraId="0585B763" w14:textId="77777777" w:rsidR="009C5918" w:rsidRPr="00522CAB" w:rsidRDefault="009C5918" w:rsidP="00530DE4">
      <w:pPr>
        <w:tabs>
          <w:tab w:val="left" w:pos="1080"/>
        </w:tabs>
        <w:autoSpaceDN w:val="0"/>
        <w:spacing w:line="240" w:lineRule="atLeast"/>
        <w:rPr>
          <w:color w:val="000000"/>
          <w:sz w:val="24"/>
          <w:szCs w:val="24"/>
          <w:u w:val="single"/>
        </w:rPr>
      </w:pPr>
      <w:r w:rsidRPr="00522CAB">
        <w:rPr>
          <w:b/>
          <w:color w:val="000000"/>
          <w:sz w:val="24"/>
          <w:szCs w:val="24"/>
          <w:u w:val="single"/>
        </w:rPr>
        <w:t>Реквизиты счета для оплаты</w:t>
      </w:r>
      <w:r w:rsidRPr="00522CAB">
        <w:rPr>
          <w:color w:val="000000"/>
          <w:sz w:val="24"/>
          <w:szCs w:val="24"/>
          <w:u w:val="single"/>
        </w:rPr>
        <w:t>:</w:t>
      </w:r>
    </w:p>
    <w:p w14:paraId="75D8F36E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ИНН 4715015877</w:t>
      </w:r>
    </w:p>
    <w:p w14:paraId="1EFFB215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КПП 471501001</w:t>
      </w:r>
    </w:p>
    <w:p w14:paraId="525F917D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ОКПО 41794532</w:t>
      </w:r>
    </w:p>
    <w:p w14:paraId="375D5BA7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Р/сч. 03232643416450004500</w:t>
      </w:r>
    </w:p>
    <w:p w14:paraId="1391D715" w14:textId="77777777" w:rsidR="009C5918" w:rsidRPr="00974297" w:rsidRDefault="009C5918" w:rsidP="00530DE4">
      <w:pPr>
        <w:spacing w:line="240" w:lineRule="atLeast"/>
        <w:rPr>
          <w:b/>
          <w:sz w:val="24"/>
          <w:szCs w:val="24"/>
          <w:u w:val="single"/>
        </w:rPr>
      </w:pPr>
      <w:r w:rsidRPr="00974297">
        <w:rPr>
          <w:b/>
          <w:sz w:val="24"/>
          <w:szCs w:val="24"/>
          <w:u w:val="single"/>
        </w:rPr>
        <w:t xml:space="preserve">Банк получателя: </w:t>
      </w:r>
    </w:p>
    <w:p w14:paraId="5CF50A0F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ОТДЕЛЕНИЕ ЛЕНИНГРАДСКОЕ БАНКА РОССИИ//УФК по Ленинградской области, г. Санкт-Петербург</w:t>
      </w:r>
    </w:p>
    <w:p w14:paraId="3F8FBB97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БИК 014106101</w:t>
      </w:r>
    </w:p>
    <w:p w14:paraId="081C570B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 xml:space="preserve">Кор. сч. 40102810745370000006 </w:t>
      </w:r>
    </w:p>
    <w:p w14:paraId="4243E38A" w14:textId="77777777" w:rsidR="009C5918" w:rsidRPr="00974297" w:rsidRDefault="009C5918" w:rsidP="00530DE4">
      <w:pPr>
        <w:spacing w:line="240" w:lineRule="atLeast"/>
        <w:rPr>
          <w:b/>
          <w:sz w:val="24"/>
          <w:szCs w:val="24"/>
          <w:u w:val="single"/>
        </w:rPr>
      </w:pPr>
      <w:r w:rsidRPr="00974297">
        <w:rPr>
          <w:b/>
          <w:sz w:val="24"/>
          <w:szCs w:val="24"/>
          <w:u w:val="single"/>
        </w:rPr>
        <w:t>Получатель:</w:t>
      </w:r>
    </w:p>
    <w:p w14:paraId="417CF4DB" w14:textId="77777777" w:rsidR="009C5918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 xml:space="preserve">УФК по Ленинградской области (Администрация Тихвинского района </w:t>
      </w:r>
    </w:p>
    <w:p w14:paraId="71CA5996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л/с 04453010630)</w:t>
      </w:r>
    </w:p>
    <w:p w14:paraId="7ADBBC23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КБК 701 1 13 020 65 05 0000 130</w:t>
      </w:r>
    </w:p>
    <w:p w14:paraId="5ACD733D" w14:textId="77777777" w:rsidR="009C5918" w:rsidRPr="00522CAB" w:rsidRDefault="009C5918" w:rsidP="00530DE4">
      <w:pPr>
        <w:spacing w:line="240" w:lineRule="atLeast"/>
        <w:rPr>
          <w:sz w:val="24"/>
          <w:szCs w:val="24"/>
        </w:rPr>
      </w:pPr>
      <w:r w:rsidRPr="00522CAB">
        <w:rPr>
          <w:sz w:val="24"/>
          <w:szCs w:val="24"/>
        </w:rPr>
        <w:t>ОКТМО 41645000</w:t>
      </w:r>
    </w:p>
    <w:p w14:paraId="16CAD3FD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522CAB">
        <w:rPr>
          <w:b/>
          <w:bCs/>
          <w:color w:val="000000"/>
          <w:sz w:val="24"/>
          <w:szCs w:val="24"/>
        </w:rPr>
        <w:lastRenderedPageBreak/>
        <w:t xml:space="preserve">9. Место, дата начала и дата и время окончания срока подачи заявок на участие в </w:t>
      </w:r>
      <w:r>
        <w:rPr>
          <w:b/>
          <w:bCs/>
          <w:color w:val="000000"/>
          <w:sz w:val="24"/>
          <w:szCs w:val="24"/>
        </w:rPr>
        <w:t>аукционе</w:t>
      </w:r>
      <w:r w:rsidRPr="00522CAB">
        <w:rPr>
          <w:color w:val="000000"/>
          <w:sz w:val="24"/>
          <w:szCs w:val="24"/>
        </w:rPr>
        <w:t>: заявки принимаются в административном здании по адресу: Л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>нинградская область, Тихвинский муниципальный район, Тихвинское городское пос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>ление, город Тихвин, 1 микрорайон, дом 2, 2-й этаж, кабинет №24, в рабочие дни с 09 час.</w:t>
      </w:r>
      <w:r>
        <w:rPr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 xml:space="preserve">30 мин. до 12 час. </w:t>
      </w:r>
      <w:r>
        <w:rPr>
          <w:color w:val="000000"/>
          <w:sz w:val="24"/>
          <w:szCs w:val="24"/>
        </w:rPr>
        <w:t>0</w:t>
      </w:r>
      <w:r w:rsidRPr="00522CAB">
        <w:rPr>
          <w:color w:val="000000"/>
          <w:sz w:val="24"/>
          <w:szCs w:val="24"/>
        </w:rPr>
        <w:t>0 мин. и с 14 час.</w:t>
      </w:r>
      <w:r>
        <w:rPr>
          <w:color w:val="000000"/>
          <w:sz w:val="24"/>
          <w:szCs w:val="24"/>
        </w:rPr>
        <w:t xml:space="preserve"> </w:t>
      </w:r>
      <w:r w:rsidRPr="00522CAB">
        <w:rPr>
          <w:color w:val="000000"/>
          <w:sz w:val="24"/>
          <w:szCs w:val="24"/>
        </w:rPr>
        <w:t xml:space="preserve">30 мин. до 16 час. </w:t>
      </w:r>
      <w:r>
        <w:rPr>
          <w:color w:val="000000"/>
          <w:sz w:val="24"/>
          <w:szCs w:val="24"/>
        </w:rPr>
        <w:t>3</w:t>
      </w:r>
      <w:r w:rsidRPr="00522CAB">
        <w:rPr>
          <w:color w:val="000000"/>
          <w:sz w:val="24"/>
          <w:szCs w:val="24"/>
        </w:rPr>
        <w:t>0 мин.</w:t>
      </w:r>
    </w:p>
    <w:p w14:paraId="7E3348CE" w14:textId="77777777" w:rsidR="009C5918" w:rsidRPr="00522CAB" w:rsidRDefault="009C5918" w:rsidP="00530DE4">
      <w:pPr>
        <w:tabs>
          <w:tab w:val="num" w:pos="426"/>
          <w:tab w:val="num" w:pos="540"/>
        </w:tabs>
        <w:spacing w:line="240" w:lineRule="atLeast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- </w:t>
      </w:r>
      <w:r w:rsidRPr="00522CAB">
        <w:rPr>
          <w:b/>
          <w:color w:val="000000"/>
          <w:sz w:val="24"/>
          <w:szCs w:val="24"/>
        </w:rPr>
        <w:t>начало подачи заявок</w:t>
      </w:r>
      <w:r>
        <w:rPr>
          <w:b/>
          <w:color w:val="000000"/>
          <w:sz w:val="24"/>
          <w:szCs w:val="24"/>
        </w:rPr>
        <w:t>:</w:t>
      </w:r>
      <w:r w:rsidRPr="00522CAB">
        <w:rPr>
          <w:b/>
          <w:color w:val="000000"/>
          <w:sz w:val="24"/>
          <w:szCs w:val="24"/>
        </w:rPr>
        <w:t xml:space="preserve"> </w:t>
      </w:r>
      <w:r w:rsidRPr="00974297">
        <w:rPr>
          <w:b/>
          <w:color w:val="000000"/>
          <w:sz w:val="24"/>
          <w:szCs w:val="24"/>
          <w:u w:val="single"/>
        </w:rPr>
        <w:t xml:space="preserve">с </w:t>
      </w:r>
      <w:r>
        <w:rPr>
          <w:b/>
          <w:color w:val="000000"/>
          <w:sz w:val="24"/>
          <w:szCs w:val="24"/>
          <w:u w:val="single"/>
        </w:rPr>
        <w:t xml:space="preserve">8 </w:t>
      </w:r>
      <w:r w:rsidRPr="004A4218">
        <w:rPr>
          <w:b/>
          <w:sz w:val="24"/>
          <w:szCs w:val="24"/>
          <w:u w:val="single"/>
        </w:rPr>
        <w:t>ноября 2021 года</w:t>
      </w:r>
      <w:r w:rsidRPr="00974297">
        <w:rPr>
          <w:b/>
          <w:sz w:val="24"/>
          <w:szCs w:val="24"/>
          <w:u w:val="single"/>
        </w:rPr>
        <w:t xml:space="preserve"> с 09 час 00 мин.</w:t>
      </w:r>
      <w:r w:rsidRPr="00522CAB">
        <w:rPr>
          <w:b/>
          <w:sz w:val="24"/>
          <w:szCs w:val="24"/>
        </w:rPr>
        <w:t>;</w:t>
      </w:r>
      <w:r w:rsidRPr="00522CAB">
        <w:rPr>
          <w:sz w:val="24"/>
          <w:szCs w:val="24"/>
        </w:rPr>
        <w:t xml:space="preserve"> </w:t>
      </w:r>
    </w:p>
    <w:p w14:paraId="107CF402" w14:textId="77777777" w:rsidR="009C5918" w:rsidRPr="004A4218" w:rsidRDefault="009C5918" w:rsidP="00530DE4">
      <w:pPr>
        <w:pStyle w:val="a9"/>
        <w:spacing w:line="240" w:lineRule="atLeast"/>
        <w:rPr>
          <w:szCs w:val="24"/>
        </w:rPr>
      </w:pPr>
      <w:r>
        <w:rPr>
          <w:b/>
          <w:szCs w:val="24"/>
        </w:rPr>
        <w:t xml:space="preserve">- </w:t>
      </w:r>
      <w:r w:rsidRPr="00522CAB">
        <w:rPr>
          <w:b/>
          <w:szCs w:val="24"/>
        </w:rPr>
        <w:t>окончание срока подачи заявок</w:t>
      </w:r>
      <w:r>
        <w:rPr>
          <w:b/>
          <w:szCs w:val="24"/>
        </w:rPr>
        <w:t>:</w:t>
      </w:r>
      <w:r w:rsidRPr="00522CAB">
        <w:rPr>
          <w:b/>
          <w:szCs w:val="24"/>
        </w:rPr>
        <w:t xml:space="preserve"> </w:t>
      </w:r>
      <w:r w:rsidRPr="004A4218">
        <w:rPr>
          <w:b/>
          <w:szCs w:val="24"/>
          <w:u w:val="single"/>
        </w:rPr>
        <w:t>по 29 ноября 2021 года до</w:t>
      </w:r>
      <w:r w:rsidRPr="008F6003">
        <w:rPr>
          <w:b/>
          <w:color w:val="FF0000"/>
          <w:szCs w:val="24"/>
          <w:u w:val="single"/>
        </w:rPr>
        <w:t xml:space="preserve"> </w:t>
      </w:r>
      <w:r w:rsidRPr="004A4218">
        <w:rPr>
          <w:b/>
          <w:szCs w:val="24"/>
          <w:u w:val="single"/>
        </w:rPr>
        <w:t>16 час. 00 мин</w:t>
      </w:r>
      <w:r w:rsidRPr="004A4218">
        <w:rPr>
          <w:b/>
          <w:szCs w:val="24"/>
        </w:rPr>
        <w:t>.</w:t>
      </w:r>
      <w:r w:rsidRPr="004A4218">
        <w:rPr>
          <w:szCs w:val="24"/>
          <w:u w:val="single"/>
        </w:rPr>
        <w:t xml:space="preserve"> </w:t>
      </w:r>
    </w:p>
    <w:p w14:paraId="24A9BD3B" w14:textId="77777777" w:rsidR="009C5918" w:rsidRPr="00522CAB" w:rsidRDefault="009C5918" w:rsidP="00530DE4">
      <w:pPr>
        <w:pStyle w:val="a9"/>
        <w:spacing w:line="240" w:lineRule="atLeast"/>
        <w:ind w:firstLine="709"/>
        <w:rPr>
          <w:b/>
          <w:szCs w:val="24"/>
        </w:rPr>
      </w:pPr>
      <w:r w:rsidRPr="00522CAB">
        <w:rPr>
          <w:szCs w:val="24"/>
        </w:rPr>
        <w:t>Заяв</w:t>
      </w:r>
      <w:r>
        <w:rPr>
          <w:szCs w:val="24"/>
        </w:rPr>
        <w:t>к</w:t>
      </w:r>
      <w:r w:rsidRPr="00522CAB">
        <w:rPr>
          <w:szCs w:val="24"/>
        </w:rPr>
        <w:t>и на участи</w:t>
      </w:r>
      <w:r>
        <w:rPr>
          <w:szCs w:val="24"/>
        </w:rPr>
        <w:t>е в аукционе</w:t>
      </w:r>
      <w:r w:rsidRPr="00522CAB">
        <w:rPr>
          <w:szCs w:val="24"/>
        </w:rPr>
        <w:t xml:space="preserve"> в форме электронного документа не принимаются. </w:t>
      </w:r>
    </w:p>
    <w:p w14:paraId="1ECD455F" w14:textId="77777777" w:rsidR="009C5918" w:rsidRPr="002C228E" w:rsidRDefault="009C5918" w:rsidP="00530DE4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10. Дата, время и место рассмотрения заявок на участие в аукционе:</w:t>
      </w:r>
      <w:r w:rsidRPr="002C228E">
        <w:rPr>
          <w:color w:val="000000"/>
          <w:sz w:val="23"/>
          <w:szCs w:val="23"/>
        </w:rPr>
        <w:t xml:space="preserve"> </w:t>
      </w:r>
    </w:p>
    <w:p w14:paraId="43EB052F" w14:textId="77777777" w:rsidR="009C5918" w:rsidRPr="00530DE4" w:rsidRDefault="00530DE4" w:rsidP="00530DE4">
      <w:pPr>
        <w:rPr>
          <w:sz w:val="23"/>
          <w:szCs w:val="23"/>
        </w:rPr>
      </w:pPr>
      <w:r w:rsidRPr="00530DE4">
        <w:rPr>
          <w:b/>
          <w:sz w:val="23"/>
          <w:szCs w:val="23"/>
        </w:rPr>
        <w:t>-</w:t>
      </w:r>
      <w:r w:rsidR="009C5918" w:rsidRPr="00530DE4">
        <w:rPr>
          <w:b/>
          <w:sz w:val="23"/>
          <w:szCs w:val="23"/>
        </w:rPr>
        <w:t xml:space="preserve"> 1 декабря 2021 года в 10 час. 30 мин.</w:t>
      </w:r>
      <w:r w:rsidR="009C5918" w:rsidRPr="00530DE4">
        <w:rPr>
          <w:sz w:val="23"/>
          <w:szCs w:val="23"/>
        </w:rPr>
        <w:t xml:space="preserve"> в здании администрации по адресу: Ленингра</w:t>
      </w:r>
      <w:r w:rsidR="009C5918" w:rsidRPr="00530DE4">
        <w:rPr>
          <w:sz w:val="23"/>
          <w:szCs w:val="23"/>
        </w:rPr>
        <w:t>д</w:t>
      </w:r>
      <w:r w:rsidR="009C5918" w:rsidRPr="00530DE4">
        <w:rPr>
          <w:sz w:val="23"/>
          <w:szCs w:val="23"/>
        </w:rPr>
        <w:t>ская область, Тихвинский муниципальный район, Тихвинское городское поселение, город Ти</w:t>
      </w:r>
      <w:r w:rsidR="009C5918" w:rsidRPr="00530DE4">
        <w:rPr>
          <w:sz w:val="23"/>
          <w:szCs w:val="23"/>
        </w:rPr>
        <w:t>х</w:t>
      </w:r>
      <w:r w:rsidR="009C5918" w:rsidRPr="00530DE4">
        <w:rPr>
          <w:sz w:val="23"/>
          <w:szCs w:val="23"/>
        </w:rPr>
        <w:t xml:space="preserve">вин, 4 микрорайон, дом 42, Малый зал. </w:t>
      </w:r>
    </w:p>
    <w:p w14:paraId="2A32B457" w14:textId="77777777" w:rsidR="009C5918" w:rsidRPr="00530DE4" w:rsidRDefault="009C5918" w:rsidP="00530DE4">
      <w:pPr>
        <w:ind w:firstLine="709"/>
        <w:rPr>
          <w:sz w:val="23"/>
          <w:szCs w:val="23"/>
        </w:rPr>
      </w:pPr>
      <w:r w:rsidRPr="00530DE4">
        <w:rPr>
          <w:b/>
          <w:bCs/>
          <w:sz w:val="23"/>
          <w:szCs w:val="23"/>
        </w:rPr>
        <w:t>11. Дата, время и место проведения аукциона</w:t>
      </w:r>
      <w:r w:rsidRPr="00530DE4">
        <w:rPr>
          <w:sz w:val="23"/>
          <w:szCs w:val="23"/>
        </w:rPr>
        <w:t xml:space="preserve">: </w:t>
      </w:r>
    </w:p>
    <w:p w14:paraId="763D4664" w14:textId="77777777" w:rsidR="009C5918" w:rsidRPr="002C228E" w:rsidRDefault="00530DE4" w:rsidP="00530DE4">
      <w:pPr>
        <w:rPr>
          <w:color w:val="000000"/>
          <w:sz w:val="23"/>
          <w:szCs w:val="23"/>
        </w:rPr>
      </w:pPr>
      <w:r w:rsidRPr="00530DE4">
        <w:rPr>
          <w:b/>
          <w:sz w:val="23"/>
          <w:szCs w:val="23"/>
        </w:rPr>
        <w:t xml:space="preserve">- </w:t>
      </w:r>
      <w:r w:rsidR="009C5918" w:rsidRPr="00530DE4">
        <w:rPr>
          <w:b/>
          <w:sz w:val="23"/>
          <w:szCs w:val="23"/>
        </w:rPr>
        <w:t>1 декабря 2021 года в 11 час. 00 мин.</w:t>
      </w:r>
      <w:r w:rsidR="009C5918" w:rsidRPr="00530DE4">
        <w:rPr>
          <w:sz w:val="23"/>
          <w:szCs w:val="23"/>
        </w:rPr>
        <w:t xml:space="preserve"> в здании администрации по адресу: Лени</w:t>
      </w:r>
      <w:r w:rsidR="009C5918" w:rsidRPr="00530DE4">
        <w:rPr>
          <w:sz w:val="23"/>
          <w:szCs w:val="23"/>
        </w:rPr>
        <w:t>н</w:t>
      </w:r>
      <w:r w:rsidR="009C5918" w:rsidRPr="00530DE4">
        <w:rPr>
          <w:sz w:val="23"/>
          <w:szCs w:val="23"/>
        </w:rPr>
        <w:t>градская</w:t>
      </w:r>
      <w:r w:rsidR="009C5918" w:rsidRPr="002C228E">
        <w:rPr>
          <w:color w:val="000000"/>
          <w:sz w:val="23"/>
          <w:szCs w:val="23"/>
        </w:rPr>
        <w:t xml:space="preserve"> область, Тихвинский муниципальный район, Тихвинское городское поселение, город Ти</w:t>
      </w:r>
      <w:r w:rsidR="009C5918" w:rsidRPr="002C228E">
        <w:rPr>
          <w:color w:val="000000"/>
          <w:sz w:val="23"/>
          <w:szCs w:val="23"/>
        </w:rPr>
        <w:t>х</w:t>
      </w:r>
      <w:r w:rsidR="009C5918" w:rsidRPr="002C228E">
        <w:rPr>
          <w:color w:val="000000"/>
          <w:sz w:val="23"/>
          <w:szCs w:val="23"/>
        </w:rPr>
        <w:t>вин, 4 микрорайон, дом 42, Малый зал.</w:t>
      </w:r>
    </w:p>
    <w:p w14:paraId="27C273E6" w14:textId="77777777" w:rsidR="009C5918" w:rsidRPr="002C228E" w:rsidRDefault="009C5918" w:rsidP="00530DE4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12. Срок, в течение которого организатор аукциона вправе принять решение о внесении изменений в извещение:</w:t>
      </w:r>
      <w:r w:rsidRPr="002C228E">
        <w:rPr>
          <w:color w:val="000000"/>
          <w:sz w:val="23"/>
          <w:szCs w:val="23"/>
        </w:rPr>
        <w:t xml:space="preserve"> не позднее, чем за пять дней до даты окончания срока подачи заявок на участие в аукционе. </w:t>
      </w:r>
    </w:p>
    <w:p w14:paraId="69E504E9" w14:textId="77777777" w:rsidR="009C5918" w:rsidRPr="002C228E" w:rsidRDefault="009C5918" w:rsidP="00530DE4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13. Срок, в течение которого организатор вправе отказаться от проведения аукциона:</w:t>
      </w:r>
      <w:r w:rsidRPr="002C228E">
        <w:rPr>
          <w:color w:val="000000"/>
          <w:sz w:val="23"/>
          <w:szCs w:val="23"/>
        </w:rPr>
        <w:t xml:space="preserve"> не позднее, чем за пять дней до даты окончания срока подачи заявок на участие в аукционе. </w:t>
      </w:r>
    </w:p>
    <w:p w14:paraId="11FA4DFE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974297">
        <w:rPr>
          <w:b/>
          <w:bCs/>
          <w:color w:val="000000"/>
          <w:sz w:val="24"/>
          <w:szCs w:val="24"/>
        </w:rPr>
        <w:t>14.</w:t>
      </w:r>
      <w:r w:rsidRPr="00522CAB">
        <w:rPr>
          <w:b/>
          <w:bCs/>
          <w:color w:val="000000"/>
          <w:sz w:val="24"/>
          <w:szCs w:val="24"/>
        </w:rPr>
        <w:t xml:space="preserve"> Участники </w:t>
      </w:r>
      <w:r>
        <w:rPr>
          <w:b/>
          <w:bCs/>
          <w:color w:val="000000"/>
          <w:sz w:val="24"/>
          <w:szCs w:val="24"/>
        </w:rPr>
        <w:t>аукциона</w:t>
      </w:r>
      <w:r w:rsidRPr="00522CAB">
        <w:rPr>
          <w:b/>
          <w:bCs/>
          <w:color w:val="000000"/>
          <w:sz w:val="24"/>
          <w:szCs w:val="24"/>
        </w:rPr>
        <w:t xml:space="preserve">: </w:t>
      </w:r>
      <w:r w:rsidRPr="00522CAB">
        <w:rPr>
          <w:color w:val="000000"/>
          <w:sz w:val="24"/>
          <w:szCs w:val="24"/>
        </w:rPr>
        <w:t>любое юридическое лицо</w:t>
      </w:r>
      <w:r>
        <w:rPr>
          <w:color w:val="000000"/>
          <w:sz w:val="24"/>
          <w:szCs w:val="24"/>
        </w:rPr>
        <w:t>,</w:t>
      </w:r>
      <w:r w:rsidRPr="00522CAB">
        <w:rPr>
          <w:color w:val="000000"/>
          <w:sz w:val="24"/>
          <w:szCs w:val="24"/>
        </w:rPr>
        <w:t xml:space="preserve"> независимо от организац</w:t>
      </w:r>
      <w:r w:rsidRPr="00522CAB">
        <w:rPr>
          <w:color w:val="000000"/>
          <w:sz w:val="24"/>
          <w:szCs w:val="24"/>
        </w:rPr>
        <w:t>и</w:t>
      </w:r>
      <w:r w:rsidRPr="00522CAB">
        <w:rPr>
          <w:color w:val="000000"/>
          <w:sz w:val="24"/>
          <w:szCs w:val="24"/>
        </w:rPr>
        <w:t>онно-правовой формы, формы собственности, места нахождения, а также места прои</w:t>
      </w:r>
      <w:r w:rsidRPr="00522CAB">
        <w:rPr>
          <w:color w:val="000000"/>
          <w:sz w:val="24"/>
          <w:szCs w:val="24"/>
        </w:rPr>
        <w:t>с</w:t>
      </w:r>
      <w:r w:rsidRPr="00522CAB">
        <w:rPr>
          <w:color w:val="000000"/>
          <w:sz w:val="24"/>
          <w:szCs w:val="24"/>
        </w:rPr>
        <w:t xml:space="preserve">хождения, претендующее на заключение договора. Участники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 должны соо</w:t>
      </w:r>
      <w:r w:rsidRPr="00522CAB">
        <w:rPr>
          <w:color w:val="000000"/>
          <w:sz w:val="24"/>
          <w:szCs w:val="24"/>
        </w:rPr>
        <w:t>т</w:t>
      </w:r>
      <w:r w:rsidRPr="00522CAB">
        <w:rPr>
          <w:color w:val="000000"/>
          <w:sz w:val="24"/>
          <w:szCs w:val="24"/>
        </w:rPr>
        <w:t>ветствовать требованиям, установленным законодательствам Российской Федер</w:t>
      </w:r>
      <w:r w:rsidRPr="00522CAB">
        <w:rPr>
          <w:color w:val="000000"/>
          <w:sz w:val="24"/>
          <w:szCs w:val="24"/>
        </w:rPr>
        <w:t>а</w:t>
      </w:r>
      <w:r w:rsidRPr="00522CAB">
        <w:rPr>
          <w:color w:val="000000"/>
          <w:sz w:val="24"/>
          <w:szCs w:val="24"/>
        </w:rPr>
        <w:t xml:space="preserve">ции     </w:t>
      </w:r>
    </w:p>
    <w:p w14:paraId="4A8EB99A" w14:textId="77777777" w:rsidR="009C5918" w:rsidRPr="00522CAB" w:rsidRDefault="009C5918" w:rsidP="00530DE4">
      <w:pPr>
        <w:spacing w:line="240" w:lineRule="atLeast"/>
        <w:ind w:firstLine="709"/>
        <w:rPr>
          <w:color w:val="000000"/>
          <w:sz w:val="24"/>
          <w:szCs w:val="24"/>
        </w:rPr>
      </w:pPr>
      <w:r w:rsidRPr="00974297">
        <w:rPr>
          <w:b/>
          <w:color w:val="000000"/>
          <w:sz w:val="24"/>
          <w:szCs w:val="24"/>
        </w:rPr>
        <w:t>15.</w:t>
      </w:r>
      <w:r w:rsidRPr="00522CAB">
        <w:rPr>
          <w:color w:val="000000"/>
          <w:sz w:val="24"/>
          <w:szCs w:val="24"/>
        </w:rPr>
        <w:t xml:space="preserve"> В целях недопущения распространения новой коронавирусной инфекции COVID-2019 наличие средств индивидуальной защиты (маска, перчатки) для заявит</w:t>
      </w:r>
      <w:r w:rsidRPr="00522CAB">
        <w:rPr>
          <w:color w:val="000000"/>
          <w:sz w:val="24"/>
          <w:szCs w:val="24"/>
        </w:rPr>
        <w:t>е</w:t>
      </w:r>
      <w:r w:rsidRPr="00522CAB">
        <w:rPr>
          <w:color w:val="000000"/>
          <w:sz w:val="24"/>
          <w:szCs w:val="24"/>
        </w:rPr>
        <w:t xml:space="preserve">лей/участников </w:t>
      </w:r>
      <w:r>
        <w:rPr>
          <w:color w:val="000000"/>
          <w:sz w:val="24"/>
          <w:szCs w:val="24"/>
        </w:rPr>
        <w:t>аукциона</w:t>
      </w:r>
      <w:r w:rsidRPr="00522CAB">
        <w:rPr>
          <w:color w:val="000000"/>
          <w:sz w:val="24"/>
          <w:szCs w:val="24"/>
        </w:rPr>
        <w:t xml:space="preserve"> обяз</w:t>
      </w:r>
      <w:r w:rsidRPr="00522CAB">
        <w:rPr>
          <w:color w:val="000000"/>
          <w:sz w:val="24"/>
          <w:szCs w:val="24"/>
        </w:rPr>
        <w:t>а</w:t>
      </w:r>
      <w:r w:rsidRPr="00522CAB">
        <w:rPr>
          <w:color w:val="000000"/>
          <w:sz w:val="24"/>
          <w:szCs w:val="24"/>
        </w:rPr>
        <w:t>тельно.</w:t>
      </w:r>
    </w:p>
    <w:p w14:paraId="607328DA" w14:textId="77777777" w:rsidR="009C5918" w:rsidRPr="00522CAB" w:rsidRDefault="009C5918" w:rsidP="00530DE4">
      <w:pPr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</w:t>
      </w:r>
    </w:p>
    <w:p w14:paraId="3CF32037" w14:textId="77777777" w:rsidR="009C5918" w:rsidRDefault="009C5918" w:rsidP="009C5918">
      <w:pPr>
        <w:jc w:val="left"/>
        <w:rPr>
          <w:color w:val="000000"/>
          <w:sz w:val="24"/>
          <w:szCs w:val="24"/>
        </w:rPr>
      </w:pPr>
    </w:p>
    <w:p w14:paraId="5627C2D5" w14:textId="77777777" w:rsidR="00530DE4" w:rsidRPr="00764EB4" w:rsidRDefault="00530DE4" w:rsidP="009C5918">
      <w:pPr>
        <w:jc w:val="left"/>
        <w:rPr>
          <w:sz w:val="24"/>
          <w:szCs w:val="24"/>
        </w:rPr>
        <w:sectPr w:rsidR="00530DE4" w:rsidRPr="00764EB4" w:rsidSect="00530DE4">
          <w:pgSz w:w="11907" w:h="16840"/>
          <w:pgMar w:top="1135" w:right="1134" w:bottom="851" w:left="1701" w:header="720" w:footer="720" w:gutter="0"/>
          <w:pgNumType w:start="1"/>
          <w:cols w:space="720"/>
        </w:sectPr>
      </w:pPr>
    </w:p>
    <w:p w14:paraId="4E6A51F3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lastRenderedPageBreak/>
        <w:t>УТВЕРЖДЕН</w:t>
      </w:r>
      <w:r w:rsidR="001F0BB9" w:rsidRPr="00764EB4">
        <w:rPr>
          <w:szCs w:val="28"/>
        </w:rPr>
        <w:t>А</w:t>
      </w:r>
    </w:p>
    <w:p w14:paraId="5FD6B8AF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постановлением а</w:t>
      </w:r>
      <w:r w:rsidRPr="00764EB4">
        <w:rPr>
          <w:szCs w:val="28"/>
        </w:rPr>
        <w:t>д</w:t>
      </w:r>
      <w:r w:rsidRPr="00764EB4">
        <w:rPr>
          <w:szCs w:val="28"/>
        </w:rPr>
        <w:t xml:space="preserve">министрации </w:t>
      </w:r>
    </w:p>
    <w:p w14:paraId="4B77F082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Тихвинского ра</w:t>
      </w:r>
      <w:r w:rsidRPr="00764EB4">
        <w:rPr>
          <w:szCs w:val="28"/>
        </w:rPr>
        <w:t>й</w:t>
      </w:r>
      <w:r w:rsidRPr="00764EB4">
        <w:rPr>
          <w:szCs w:val="28"/>
        </w:rPr>
        <w:t>она</w:t>
      </w:r>
    </w:p>
    <w:p w14:paraId="53528A62" w14:textId="77777777" w:rsidR="00530DE4" w:rsidRPr="00764EB4" w:rsidRDefault="00530DE4">
      <w:pPr>
        <w:tabs>
          <w:tab w:val="left" w:pos="5940"/>
        </w:tabs>
        <w:ind w:left="4536"/>
        <w:rPr>
          <w:szCs w:val="28"/>
        </w:rPr>
      </w:pPr>
      <w:r w:rsidRPr="00764EB4">
        <w:rPr>
          <w:szCs w:val="28"/>
        </w:rPr>
        <w:t xml:space="preserve">от </w:t>
      </w:r>
      <w:r w:rsidR="00764EB4">
        <w:t xml:space="preserve">29 октября </w:t>
      </w:r>
      <w:smartTag w:uri="urn:schemas-microsoft-com:office:smarttags" w:element="metricconverter">
        <w:smartTagPr>
          <w:attr w:name="ProductID" w:val="2021 г"/>
        </w:smartTagPr>
        <w:r w:rsidR="00764EB4">
          <w:t>2021 г</w:t>
        </w:r>
      </w:smartTag>
      <w:r w:rsidR="00764EB4">
        <w:t>.</w:t>
      </w:r>
      <w:r w:rsidR="00764EB4">
        <w:tab/>
        <w:t>№01-2108-а</w:t>
      </w:r>
      <w:r w:rsidRPr="00764EB4">
        <w:rPr>
          <w:szCs w:val="28"/>
        </w:rPr>
        <w:tab/>
      </w:r>
    </w:p>
    <w:p w14:paraId="2093C5AB" w14:textId="77777777" w:rsidR="00530DE4" w:rsidRPr="00764EB4" w:rsidRDefault="00530DE4">
      <w:pPr>
        <w:ind w:left="4536"/>
        <w:rPr>
          <w:szCs w:val="28"/>
        </w:rPr>
      </w:pPr>
      <w:r w:rsidRPr="00764EB4">
        <w:rPr>
          <w:szCs w:val="28"/>
        </w:rPr>
        <w:t>(приложение</w:t>
      </w:r>
      <w:r w:rsidR="001F0BB9" w:rsidRPr="00764EB4">
        <w:rPr>
          <w:szCs w:val="28"/>
        </w:rPr>
        <w:t xml:space="preserve"> №2</w:t>
      </w:r>
      <w:r w:rsidRPr="00764EB4">
        <w:rPr>
          <w:szCs w:val="28"/>
        </w:rPr>
        <w:t>)</w:t>
      </w:r>
    </w:p>
    <w:p w14:paraId="6012F275" w14:textId="77777777" w:rsidR="00530DE4" w:rsidRPr="00764EB4" w:rsidRDefault="00530DE4">
      <w:pPr>
        <w:ind w:left="4536"/>
        <w:rPr>
          <w:szCs w:val="28"/>
        </w:rPr>
      </w:pPr>
    </w:p>
    <w:p w14:paraId="51EC5B54" w14:textId="77777777" w:rsidR="00530DE4" w:rsidRPr="001F0BB9" w:rsidRDefault="00530DE4">
      <w:pPr>
        <w:ind w:left="4536"/>
        <w:rPr>
          <w:color w:val="FFFFFF"/>
          <w:szCs w:val="28"/>
        </w:rPr>
      </w:pPr>
    </w:p>
    <w:p w14:paraId="737883C6" w14:textId="77777777" w:rsidR="009C5918" w:rsidRPr="00530DE4" w:rsidRDefault="009C5918" w:rsidP="009C5918">
      <w:pPr>
        <w:jc w:val="center"/>
        <w:rPr>
          <w:b/>
          <w:bCs/>
          <w:color w:val="000000"/>
          <w:szCs w:val="28"/>
        </w:rPr>
      </w:pPr>
      <w:r w:rsidRPr="00530DE4">
        <w:rPr>
          <w:b/>
          <w:bCs/>
          <w:color w:val="000000"/>
          <w:szCs w:val="28"/>
        </w:rPr>
        <w:t xml:space="preserve">ДОКУМЕНТАЦИЯ ОБ АУКЦИОНЕ </w:t>
      </w:r>
    </w:p>
    <w:p w14:paraId="71643019" w14:textId="77777777" w:rsidR="009C5918" w:rsidRPr="00530DE4" w:rsidRDefault="009C5918" w:rsidP="009C5918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pacing w:val="11"/>
          <w:szCs w:val="28"/>
        </w:rPr>
      </w:pPr>
      <w:r w:rsidRPr="00530DE4">
        <w:rPr>
          <w:b/>
          <w:color w:val="000000"/>
          <w:spacing w:val="11"/>
          <w:szCs w:val="28"/>
        </w:rPr>
        <w:t xml:space="preserve">на право заключения договора аренды </w:t>
      </w:r>
    </w:p>
    <w:p w14:paraId="2B9621F3" w14:textId="77777777" w:rsidR="00530DE4" w:rsidRDefault="009C5918" w:rsidP="009C5918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pacing w:val="11"/>
          <w:szCs w:val="28"/>
        </w:rPr>
        <w:t>на здание автобусной станции на 50 пассажиров</w:t>
      </w:r>
      <w:r w:rsidRPr="00530DE4">
        <w:rPr>
          <w:b/>
          <w:color w:val="000000"/>
          <w:szCs w:val="28"/>
        </w:rPr>
        <w:t xml:space="preserve"> </w:t>
      </w:r>
    </w:p>
    <w:p w14:paraId="39A12C49" w14:textId="77777777" w:rsidR="00530DE4" w:rsidRDefault="009C5918" w:rsidP="009C5918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 xml:space="preserve">площадью 216,2 квадратных метра, расположенное по адресу: </w:t>
      </w:r>
    </w:p>
    <w:p w14:paraId="772CD185" w14:textId="77777777" w:rsidR="00530DE4" w:rsidRDefault="009C5918" w:rsidP="009C5918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Ленинградская область, Тихвинский муниципальный ра</w:t>
      </w:r>
      <w:r w:rsidRPr="00530DE4">
        <w:rPr>
          <w:b/>
          <w:color w:val="000000"/>
          <w:szCs w:val="28"/>
        </w:rPr>
        <w:t>й</w:t>
      </w:r>
      <w:r w:rsidRPr="00530DE4">
        <w:rPr>
          <w:b/>
          <w:color w:val="000000"/>
          <w:szCs w:val="28"/>
        </w:rPr>
        <w:t xml:space="preserve">он, </w:t>
      </w:r>
    </w:p>
    <w:p w14:paraId="0D6ED5D4" w14:textId="77777777" w:rsidR="00530DE4" w:rsidRDefault="009C5918" w:rsidP="009C5918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Тихвинское городское поселение, город Ти</w:t>
      </w:r>
      <w:r w:rsidRPr="00530DE4">
        <w:rPr>
          <w:b/>
          <w:color w:val="000000"/>
          <w:szCs w:val="28"/>
        </w:rPr>
        <w:t>х</w:t>
      </w:r>
      <w:r w:rsidRPr="00530DE4">
        <w:rPr>
          <w:b/>
          <w:color w:val="000000"/>
          <w:szCs w:val="28"/>
        </w:rPr>
        <w:t xml:space="preserve">вин, </w:t>
      </w:r>
    </w:p>
    <w:p w14:paraId="700DD8E4" w14:textId="77777777" w:rsidR="009C5918" w:rsidRPr="00530DE4" w:rsidRDefault="009C5918" w:rsidP="00124369">
      <w:pPr>
        <w:widowControl w:val="0"/>
        <w:autoSpaceDE w:val="0"/>
        <w:autoSpaceDN w:val="0"/>
        <w:adjustRightInd w:val="0"/>
        <w:ind w:right="-28"/>
        <w:jc w:val="center"/>
        <w:rPr>
          <w:b/>
          <w:color w:val="000000"/>
          <w:szCs w:val="28"/>
        </w:rPr>
      </w:pPr>
      <w:r w:rsidRPr="00530DE4">
        <w:rPr>
          <w:b/>
          <w:color w:val="000000"/>
          <w:szCs w:val="28"/>
        </w:rPr>
        <w:t>Вокзальный переулок, дом 1</w:t>
      </w:r>
    </w:p>
    <w:p w14:paraId="5E46897A" w14:textId="77777777" w:rsidR="00124369" w:rsidRPr="00124369" w:rsidRDefault="00124369" w:rsidP="00124369">
      <w:pPr>
        <w:widowControl w:val="0"/>
        <w:shd w:val="clear" w:color="auto" w:fill="FFFFFF"/>
        <w:autoSpaceDE w:val="0"/>
        <w:autoSpaceDN w:val="0"/>
        <w:adjustRightInd w:val="0"/>
        <w:ind w:right="-28"/>
        <w:jc w:val="center"/>
        <w:rPr>
          <w:b/>
          <w:color w:val="000000"/>
          <w:sz w:val="16"/>
          <w:szCs w:val="16"/>
        </w:rPr>
      </w:pPr>
    </w:p>
    <w:p w14:paraId="531507D4" w14:textId="77777777" w:rsidR="009C5918" w:rsidRPr="00124369" w:rsidRDefault="009C5918" w:rsidP="00124369">
      <w:pPr>
        <w:ind w:firstLine="709"/>
        <w:rPr>
          <w:color w:val="000000"/>
          <w:sz w:val="23"/>
          <w:szCs w:val="23"/>
        </w:rPr>
      </w:pPr>
      <w:r w:rsidRPr="00124369">
        <w:rPr>
          <w:b/>
          <w:color w:val="000000"/>
          <w:sz w:val="23"/>
          <w:szCs w:val="23"/>
        </w:rPr>
        <w:t>1.1</w:t>
      </w:r>
      <w:r w:rsidRPr="00124369">
        <w:rPr>
          <w:color w:val="000000"/>
          <w:sz w:val="23"/>
          <w:szCs w:val="23"/>
        </w:rPr>
        <w:t>. Настоящая документация об аукционе разработана в соответствии со стат</w:t>
      </w:r>
      <w:r w:rsidRPr="00124369">
        <w:rPr>
          <w:color w:val="000000"/>
          <w:sz w:val="23"/>
          <w:szCs w:val="23"/>
        </w:rPr>
        <w:t>ь</w:t>
      </w:r>
      <w:r w:rsidRPr="00124369">
        <w:rPr>
          <w:color w:val="000000"/>
          <w:sz w:val="23"/>
          <w:szCs w:val="23"/>
        </w:rPr>
        <w:t>ей 17.1 Федерального закона от 26 июля 2006 года №135-ФЗ «О защите конкуренции» (с и</w:t>
      </w:r>
      <w:r w:rsidRPr="00124369">
        <w:rPr>
          <w:color w:val="000000"/>
          <w:sz w:val="23"/>
          <w:szCs w:val="23"/>
        </w:rPr>
        <w:t>з</w:t>
      </w:r>
      <w:r w:rsidRPr="00124369">
        <w:rPr>
          <w:color w:val="000000"/>
          <w:sz w:val="23"/>
          <w:szCs w:val="23"/>
        </w:rPr>
        <w:t>менениями) и Правилами проведения конкурсов или аукционов на право заключения дог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воров аренды, договоров безвозмездного пользования, договоров доверительного управл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ния имуществом, иных договоров, предусматривающих переход прав вл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дения и (или) пользования в отношении государственного и муниципального имущества, утвержденн</w:t>
      </w:r>
      <w:r w:rsidRPr="00124369">
        <w:rPr>
          <w:color w:val="000000"/>
          <w:sz w:val="23"/>
          <w:szCs w:val="23"/>
        </w:rPr>
        <w:t>ы</w:t>
      </w:r>
      <w:r w:rsidRPr="00124369">
        <w:rPr>
          <w:color w:val="000000"/>
          <w:sz w:val="23"/>
          <w:szCs w:val="23"/>
        </w:rPr>
        <w:t>ми приказом Федеральной антимонопольной службы Российской Ф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дерации от 10 февраля 2010 года №67.</w:t>
      </w:r>
    </w:p>
    <w:p w14:paraId="68DA292E" w14:textId="77777777" w:rsidR="009C5918" w:rsidRPr="00124369" w:rsidRDefault="009C5918" w:rsidP="00E46C01">
      <w:pPr>
        <w:spacing w:line="20" w:lineRule="atLeast"/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 xml:space="preserve">1.2. Наименование организатора аукциона (далее - аукцион): </w:t>
      </w:r>
      <w:r w:rsidRPr="00124369">
        <w:rPr>
          <w:color w:val="000000"/>
          <w:sz w:val="23"/>
          <w:szCs w:val="23"/>
        </w:rPr>
        <w:t>администрация Тихвинского района:</w:t>
      </w:r>
    </w:p>
    <w:p w14:paraId="146AA966" w14:textId="77777777" w:rsidR="009C5918" w:rsidRPr="00124369" w:rsidRDefault="009C5918" w:rsidP="0070008A">
      <w:pPr>
        <w:spacing w:line="20" w:lineRule="atLeast"/>
        <w:ind w:left="142" w:hanging="142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- место нахождения (почтовый адрес)</w:t>
      </w:r>
      <w:r w:rsidRPr="00124369">
        <w:rPr>
          <w:color w:val="000000"/>
          <w:sz w:val="23"/>
          <w:szCs w:val="23"/>
        </w:rPr>
        <w:t>: 187556, Ленинградская область, Тихвинский м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ниципальный район, Тихвинское городское поселение, город Тихвин, 4 микрора</w:t>
      </w:r>
      <w:r w:rsidRPr="00124369">
        <w:rPr>
          <w:color w:val="000000"/>
          <w:sz w:val="23"/>
          <w:szCs w:val="23"/>
        </w:rPr>
        <w:t>й</w:t>
      </w:r>
      <w:r w:rsidRPr="00124369">
        <w:rPr>
          <w:color w:val="000000"/>
          <w:sz w:val="23"/>
          <w:szCs w:val="23"/>
        </w:rPr>
        <w:t>он, дом 42;</w:t>
      </w:r>
    </w:p>
    <w:p w14:paraId="5AF15FCE" w14:textId="77777777" w:rsidR="009C5918" w:rsidRPr="00124369" w:rsidRDefault="009C5918" w:rsidP="0070008A">
      <w:pPr>
        <w:spacing w:line="20" w:lineRule="atLeast"/>
        <w:ind w:left="142" w:hanging="142"/>
        <w:rPr>
          <w:color w:val="000000"/>
          <w:sz w:val="23"/>
          <w:szCs w:val="23"/>
        </w:rPr>
      </w:pPr>
      <w:r w:rsidRPr="00124369">
        <w:rPr>
          <w:b/>
          <w:color w:val="000000"/>
          <w:sz w:val="23"/>
          <w:szCs w:val="23"/>
        </w:rPr>
        <w:t>- адрес электронной почты</w:t>
      </w:r>
      <w:r w:rsidRPr="00124369">
        <w:rPr>
          <w:color w:val="000000"/>
          <w:sz w:val="23"/>
          <w:szCs w:val="23"/>
        </w:rPr>
        <w:t xml:space="preserve">: rajon@tikhvin.org;  </w:t>
      </w:r>
    </w:p>
    <w:p w14:paraId="78F5530D" w14:textId="77777777" w:rsidR="0070008A" w:rsidRPr="00124369" w:rsidRDefault="009C5918" w:rsidP="0070008A">
      <w:pPr>
        <w:spacing w:line="20" w:lineRule="atLeast"/>
        <w:ind w:left="142" w:hanging="142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- контактные</w:t>
      </w:r>
      <w:r w:rsidRPr="00124369">
        <w:rPr>
          <w:b/>
          <w:color w:val="000000"/>
          <w:sz w:val="23"/>
          <w:szCs w:val="23"/>
        </w:rPr>
        <w:t xml:space="preserve"> телефоны:</w:t>
      </w:r>
      <w:r w:rsidRPr="00124369">
        <w:rPr>
          <w:color w:val="000000"/>
          <w:sz w:val="23"/>
          <w:szCs w:val="23"/>
        </w:rPr>
        <w:t xml:space="preserve"> (81367)75200, (81367)71129; (81367)75934, </w:t>
      </w:r>
    </w:p>
    <w:p w14:paraId="7680052B" w14:textId="77777777" w:rsidR="009C5918" w:rsidRPr="00124369" w:rsidRDefault="0070008A" w:rsidP="0070008A">
      <w:pPr>
        <w:spacing w:line="20" w:lineRule="atLeast"/>
        <w:ind w:left="142" w:hanging="142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 xml:space="preserve">  </w:t>
      </w:r>
      <w:r w:rsidR="009C5918" w:rsidRPr="00124369">
        <w:rPr>
          <w:b/>
          <w:color w:val="000000"/>
          <w:sz w:val="23"/>
          <w:szCs w:val="23"/>
        </w:rPr>
        <w:t xml:space="preserve">факс </w:t>
      </w:r>
      <w:r w:rsidR="009C5918" w:rsidRPr="00124369">
        <w:rPr>
          <w:color w:val="000000"/>
          <w:sz w:val="23"/>
          <w:szCs w:val="23"/>
        </w:rPr>
        <w:t>(81367)71129, (881367)75712.</w:t>
      </w:r>
      <w:r w:rsidR="009C5918" w:rsidRPr="00124369">
        <w:rPr>
          <w:b/>
          <w:bCs/>
          <w:color w:val="000000"/>
          <w:sz w:val="23"/>
          <w:szCs w:val="23"/>
        </w:rPr>
        <w:t xml:space="preserve"> </w:t>
      </w:r>
    </w:p>
    <w:p w14:paraId="28532EBF" w14:textId="77777777" w:rsidR="009C5918" w:rsidRPr="00124369" w:rsidRDefault="009C5918" w:rsidP="00E46C01">
      <w:pPr>
        <w:ind w:firstLine="709"/>
        <w:rPr>
          <w:b/>
          <w:bCs/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имущес</w:t>
      </w:r>
      <w:r w:rsidRPr="00124369">
        <w:rPr>
          <w:b/>
          <w:bCs/>
          <w:color w:val="000000"/>
          <w:sz w:val="23"/>
          <w:szCs w:val="23"/>
        </w:rPr>
        <w:t>т</w:t>
      </w:r>
      <w:r w:rsidRPr="00124369">
        <w:rPr>
          <w:b/>
          <w:bCs/>
          <w:color w:val="000000"/>
          <w:sz w:val="23"/>
          <w:szCs w:val="23"/>
        </w:rPr>
        <w:t>ва:</w:t>
      </w:r>
    </w:p>
    <w:p w14:paraId="1A350D10" w14:textId="77777777" w:rsidR="009C5918" w:rsidRPr="00124369" w:rsidRDefault="009C5918" w:rsidP="00E46C01">
      <w:pPr>
        <w:spacing w:line="240" w:lineRule="atLeast"/>
        <w:ind w:firstLine="709"/>
        <w:rPr>
          <w:color w:val="000000"/>
          <w:sz w:val="23"/>
          <w:szCs w:val="23"/>
        </w:rPr>
      </w:pPr>
      <w:r w:rsidRPr="00124369">
        <w:rPr>
          <w:bCs/>
          <w:color w:val="000000"/>
          <w:sz w:val="23"/>
          <w:szCs w:val="23"/>
        </w:rPr>
        <w:t>Ленинградская область, Тихвинский муниципальный район, Тихвинское горо</w:t>
      </w:r>
      <w:r w:rsidRPr="00124369">
        <w:rPr>
          <w:bCs/>
          <w:color w:val="000000"/>
          <w:sz w:val="23"/>
          <w:szCs w:val="23"/>
        </w:rPr>
        <w:t>д</w:t>
      </w:r>
      <w:r w:rsidRPr="00124369">
        <w:rPr>
          <w:bCs/>
          <w:color w:val="000000"/>
          <w:sz w:val="23"/>
          <w:szCs w:val="23"/>
        </w:rPr>
        <w:t>ское посел</w:t>
      </w:r>
      <w:r w:rsidRPr="00124369">
        <w:rPr>
          <w:bCs/>
          <w:color w:val="000000"/>
          <w:sz w:val="23"/>
          <w:szCs w:val="23"/>
        </w:rPr>
        <w:t>е</w:t>
      </w:r>
      <w:r w:rsidRPr="00124369">
        <w:rPr>
          <w:bCs/>
          <w:color w:val="000000"/>
          <w:sz w:val="23"/>
          <w:szCs w:val="23"/>
        </w:rPr>
        <w:t>ние, город Тихвин, Вокзальный переулок, дом 1:</w:t>
      </w:r>
    </w:p>
    <w:p w14:paraId="0042D0B8" w14:textId="77777777" w:rsidR="009C5918" w:rsidRPr="00124369" w:rsidRDefault="009C5918" w:rsidP="0070008A">
      <w:pPr>
        <w:spacing w:line="240" w:lineRule="atLeast"/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- здание автобусной станции на 50 пассажиров, 1-этажный, назначение: нежилое, с </w:t>
      </w:r>
      <w:r w:rsidRPr="00124369">
        <w:rPr>
          <w:sz w:val="23"/>
          <w:szCs w:val="23"/>
        </w:rPr>
        <w:t>кадас</w:t>
      </w:r>
      <w:r w:rsidRPr="00124369">
        <w:rPr>
          <w:sz w:val="23"/>
          <w:szCs w:val="23"/>
        </w:rPr>
        <w:t>т</w:t>
      </w:r>
      <w:r w:rsidRPr="00124369">
        <w:rPr>
          <w:sz w:val="23"/>
          <w:szCs w:val="23"/>
        </w:rPr>
        <w:t xml:space="preserve">ровым номером 47:13:0000000:5947 </w:t>
      </w:r>
      <w:r w:rsidRPr="00124369">
        <w:rPr>
          <w:color w:val="000000"/>
          <w:sz w:val="23"/>
          <w:szCs w:val="23"/>
        </w:rPr>
        <w:t xml:space="preserve">площадью </w:t>
      </w:r>
      <w:r w:rsidRPr="00124369">
        <w:rPr>
          <w:b/>
          <w:color w:val="000000"/>
          <w:sz w:val="23"/>
          <w:szCs w:val="23"/>
        </w:rPr>
        <w:t>216,2</w:t>
      </w:r>
      <w:r w:rsidRPr="00124369">
        <w:rPr>
          <w:b/>
          <w:bCs/>
          <w:color w:val="000000"/>
          <w:sz w:val="23"/>
          <w:szCs w:val="23"/>
        </w:rPr>
        <w:t xml:space="preserve"> квадратных метра</w:t>
      </w:r>
      <w:r w:rsidRPr="00124369">
        <w:rPr>
          <w:bCs/>
          <w:color w:val="000000"/>
          <w:sz w:val="23"/>
          <w:szCs w:val="23"/>
        </w:rPr>
        <w:t>,</w:t>
      </w:r>
      <w:r w:rsidRPr="00124369">
        <w:rPr>
          <w:color w:val="000000"/>
          <w:sz w:val="23"/>
          <w:szCs w:val="23"/>
        </w:rPr>
        <w:t xml:space="preserve"> инв. №13805, лит А, вход: отдельный, элементы благоустройства: электроснабжение, отопление, вод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снабжение, канализация;</w:t>
      </w:r>
    </w:p>
    <w:p w14:paraId="1E4DD546" w14:textId="77777777" w:rsidR="009C5918" w:rsidRPr="00124369" w:rsidRDefault="009C5918" w:rsidP="0070008A">
      <w:pPr>
        <w:spacing w:line="240" w:lineRule="atLeast"/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- земельный участок с кадастровым номером 47:13:1202030:36 площадью </w:t>
      </w:r>
      <w:r w:rsidRPr="00124369">
        <w:rPr>
          <w:b/>
          <w:color w:val="000000"/>
          <w:sz w:val="23"/>
          <w:szCs w:val="23"/>
        </w:rPr>
        <w:t>3472,0 квадра</w:t>
      </w:r>
      <w:r w:rsidRPr="00124369">
        <w:rPr>
          <w:b/>
          <w:color w:val="000000"/>
          <w:sz w:val="23"/>
          <w:szCs w:val="23"/>
        </w:rPr>
        <w:t>т</w:t>
      </w:r>
      <w:r w:rsidRPr="00124369">
        <w:rPr>
          <w:b/>
          <w:color w:val="000000"/>
          <w:sz w:val="23"/>
          <w:szCs w:val="23"/>
        </w:rPr>
        <w:t>ных метра</w:t>
      </w:r>
      <w:r w:rsidRPr="00124369">
        <w:rPr>
          <w:color w:val="000000"/>
          <w:sz w:val="23"/>
          <w:szCs w:val="23"/>
        </w:rPr>
        <w:t>, категория земель: земли населенных пунктов, виды разрешенного использ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вания: для размещ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ния автобусной станции на 50 пассажиров.</w:t>
      </w:r>
    </w:p>
    <w:p w14:paraId="2AFB9B46" w14:textId="77777777" w:rsidR="009C5918" w:rsidRPr="00124369" w:rsidRDefault="009C5918" w:rsidP="00E46C01">
      <w:pPr>
        <w:spacing w:line="240" w:lineRule="atLeast"/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 xml:space="preserve"> 3. Целевое назначение по договору</w:t>
      </w:r>
      <w:r w:rsidRPr="00124369">
        <w:rPr>
          <w:color w:val="000000"/>
          <w:sz w:val="23"/>
          <w:szCs w:val="23"/>
        </w:rPr>
        <w:t xml:space="preserve"> </w:t>
      </w:r>
      <w:r w:rsidRPr="00124369">
        <w:rPr>
          <w:bCs/>
          <w:color w:val="000000"/>
          <w:sz w:val="23"/>
          <w:szCs w:val="23"/>
        </w:rPr>
        <w:t>под автобусную станцию для оказания тран</w:t>
      </w:r>
      <w:r w:rsidRPr="00124369">
        <w:rPr>
          <w:bCs/>
          <w:color w:val="000000"/>
          <w:sz w:val="23"/>
          <w:szCs w:val="23"/>
        </w:rPr>
        <w:t>с</w:t>
      </w:r>
      <w:r w:rsidRPr="00124369">
        <w:rPr>
          <w:bCs/>
          <w:color w:val="000000"/>
          <w:sz w:val="23"/>
          <w:szCs w:val="23"/>
        </w:rPr>
        <w:t>портных услуг по пассажирским перевозкам</w:t>
      </w:r>
      <w:r w:rsidRPr="00124369">
        <w:rPr>
          <w:color w:val="000000"/>
          <w:sz w:val="23"/>
          <w:szCs w:val="23"/>
        </w:rPr>
        <w:t>.</w:t>
      </w:r>
    </w:p>
    <w:p w14:paraId="1180A12D" w14:textId="77777777" w:rsidR="009C5918" w:rsidRPr="00124369" w:rsidRDefault="009C5918" w:rsidP="00E46C01">
      <w:pPr>
        <w:spacing w:line="240" w:lineRule="atLeast"/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4. Начальная цена договора:</w:t>
      </w:r>
      <w:r w:rsidRPr="00124369">
        <w:rPr>
          <w:color w:val="000000"/>
          <w:sz w:val="23"/>
          <w:szCs w:val="23"/>
        </w:rPr>
        <w:t xml:space="preserve"> </w:t>
      </w:r>
    </w:p>
    <w:p w14:paraId="0EB3FF89" w14:textId="77777777" w:rsidR="009C5918" w:rsidRPr="00124369" w:rsidRDefault="009C5918" w:rsidP="00E46C01">
      <w:pPr>
        <w:spacing w:line="240" w:lineRule="atLeast"/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14:paraId="2A5EE97C" w14:textId="77777777" w:rsidR="009C5918" w:rsidRPr="00124369" w:rsidRDefault="009C5918" w:rsidP="00E46C01">
      <w:pPr>
        <w:spacing w:line="240" w:lineRule="atLeast"/>
        <w:ind w:firstLine="709"/>
        <w:rPr>
          <w:b/>
          <w:bCs/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</w:t>
      </w:r>
      <w:r w:rsidRPr="00124369">
        <w:rPr>
          <w:b/>
          <w:color w:val="000000"/>
          <w:sz w:val="23"/>
          <w:szCs w:val="23"/>
        </w:rPr>
        <w:t>24700</w:t>
      </w:r>
      <w:r w:rsidRPr="00124369">
        <w:rPr>
          <w:b/>
          <w:color w:val="FF0000"/>
          <w:sz w:val="23"/>
          <w:szCs w:val="23"/>
        </w:rPr>
        <w:t xml:space="preserve"> </w:t>
      </w:r>
      <w:r w:rsidRPr="00124369">
        <w:rPr>
          <w:sz w:val="23"/>
          <w:szCs w:val="23"/>
        </w:rPr>
        <w:t>(Двадцать четыре тысячи семьсот) рублей</w:t>
      </w:r>
      <w:r w:rsidRPr="00124369">
        <w:rPr>
          <w:b/>
          <w:sz w:val="23"/>
          <w:szCs w:val="23"/>
        </w:rPr>
        <w:t xml:space="preserve"> 00</w:t>
      </w:r>
      <w:r w:rsidRPr="00124369">
        <w:rPr>
          <w:sz w:val="23"/>
          <w:szCs w:val="23"/>
        </w:rPr>
        <w:t xml:space="preserve"> копеек,</w:t>
      </w:r>
      <w:r w:rsidRPr="00124369">
        <w:rPr>
          <w:b/>
          <w:bCs/>
          <w:color w:val="000000"/>
          <w:sz w:val="23"/>
          <w:szCs w:val="23"/>
        </w:rPr>
        <w:t xml:space="preserve"> в том числе:</w:t>
      </w:r>
    </w:p>
    <w:p w14:paraId="1630152A" w14:textId="77777777" w:rsidR="009C5918" w:rsidRPr="00124369" w:rsidRDefault="009C5918" w:rsidP="0070008A">
      <w:pPr>
        <w:spacing w:line="240" w:lineRule="atLeast"/>
        <w:ind w:left="142" w:hanging="142"/>
        <w:rPr>
          <w:bCs/>
          <w:color w:val="000000"/>
          <w:sz w:val="23"/>
          <w:szCs w:val="23"/>
        </w:rPr>
      </w:pPr>
      <w:r w:rsidRPr="00124369">
        <w:rPr>
          <w:bCs/>
          <w:color w:val="000000"/>
          <w:sz w:val="23"/>
          <w:szCs w:val="23"/>
        </w:rPr>
        <w:t xml:space="preserve">- за здание автовокзала – </w:t>
      </w:r>
      <w:r w:rsidRPr="00124369">
        <w:rPr>
          <w:b/>
          <w:bCs/>
          <w:color w:val="000000"/>
          <w:sz w:val="23"/>
          <w:szCs w:val="23"/>
        </w:rPr>
        <w:t>15413</w:t>
      </w:r>
      <w:r w:rsidRPr="00124369">
        <w:rPr>
          <w:bCs/>
          <w:color w:val="000000"/>
          <w:sz w:val="23"/>
          <w:szCs w:val="23"/>
        </w:rPr>
        <w:t xml:space="preserve"> (Пятнадцать тысяч четыреста тринадцать) рублей </w:t>
      </w:r>
      <w:r w:rsidRPr="00124369">
        <w:rPr>
          <w:b/>
          <w:bCs/>
          <w:color w:val="000000"/>
          <w:sz w:val="23"/>
          <w:szCs w:val="23"/>
        </w:rPr>
        <w:t>00</w:t>
      </w:r>
      <w:r w:rsidRPr="00124369">
        <w:rPr>
          <w:bCs/>
          <w:color w:val="000000"/>
          <w:sz w:val="23"/>
          <w:szCs w:val="23"/>
        </w:rPr>
        <w:t xml:space="preserve"> коп</w:t>
      </w:r>
      <w:r w:rsidRPr="00124369">
        <w:rPr>
          <w:bCs/>
          <w:color w:val="000000"/>
          <w:sz w:val="23"/>
          <w:szCs w:val="23"/>
        </w:rPr>
        <w:t>е</w:t>
      </w:r>
      <w:r w:rsidRPr="00124369">
        <w:rPr>
          <w:bCs/>
          <w:color w:val="000000"/>
          <w:sz w:val="23"/>
          <w:szCs w:val="23"/>
        </w:rPr>
        <w:t>ек;</w:t>
      </w:r>
    </w:p>
    <w:p w14:paraId="4DA89AF0" w14:textId="77777777" w:rsidR="009C5918" w:rsidRPr="00124369" w:rsidRDefault="009C5918" w:rsidP="0070008A">
      <w:pPr>
        <w:spacing w:line="240" w:lineRule="atLeast"/>
        <w:ind w:left="142" w:hanging="142"/>
        <w:rPr>
          <w:sz w:val="23"/>
          <w:szCs w:val="23"/>
        </w:rPr>
      </w:pPr>
      <w:r w:rsidRPr="00124369">
        <w:rPr>
          <w:bCs/>
          <w:color w:val="000000"/>
          <w:sz w:val="23"/>
          <w:szCs w:val="23"/>
        </w:rPr>
        <w:t xml:space="preserve">- за пользование земельным участком – </w:t>
      </w:r>
      <w:r w:rsidRPr="00124369">
        <w:rPr>
          <w:b/>
          <w:bCs/>
          <w:color w:val="000000"/>
          <w:sz w:val="23"/>
          <w:szCs w:val="23"/>
        </w:rPr>
        <w:t>9287</w:t>
      </w:r>
      <w:r w:rsidRPr="00124369">
        <w:rPr>
          <w:bCs/>
          <w:color w:val="000000"/>
          <w:sz w:val="23"/>
          <w:szCs w:val="23"/>
        </w:rPr>
        <w:t xml:space="preserve"> (Девять тысяч двести восемьдесят семь) ру</w:t>
      </w:r>
      <w:r w:rsidRPr="00124369">
        <w:rPr>
          <w:bCs/>
          <w:color w:val="000000"/>
          <w:sz w:val="23"/>
          <w:szCs w:val="23"/>
        </w:rPr>
        <w:t>б</w:t>
      </w:r>
      <w:r w:rsidRPr="00124369">
        <w:rPr>
          <w:bCs/>
          <w:color w:val="000000"/>
          <w:sz w:val="23"/>
          <w:szCs w:val="23"/>
        </w:rPr>
        <w:t xml:space="preserve">лей </w:t>
      </w:r>
      <w:r w:rsidRPr="00124369">
        <w:rPr>
          <w:b/>
          <w:bCs/>
          <w:color w:val="000000"/>
          <w:sz w:val="23"/>
          <w:szCs w:val="23"/>
        </w:rPr>
        <w:t>00</w:t>
      </w:r>
      <w:r w:rsidRPr="00124369">
        <w:rPr>
          <w:bCs/>
          <w:color w:val="000000"/>
          <w:sz w:val="23"/>
          <w:szCs w:val="23"/>
        </w:rPr>
        <w:t xml:space="preserve"> копеек</w:t>
      </w:r>
      <w:r w:rsidRPr="00124369">
        <w:rPr>
          <w:sz w:val="23"/>
          <w:szCs w:val="23"/>
        </w:rPr>
        <w:t>.</w:t>
      </w:r>
    </w:p>
    <w:p w14:paraId="584CC93F" w14:textId="77777777" w:rsidR="009C5918" w:rsidRPr="00124369" w:rsidRDefault="009C5918" w:rsidP="00E46C01">
      <w:pPr>
        <w:spacing w:line="240" w:lineRule="atLeast"/>
        <w:ind w:firstLine="709"/>
        <w:rPr>
          <w:b/>
          <w:bCs/>
          <w:sz w:val="23"/>
          <w:szCs w:val="23"/>
        </w:rPr>
      </w:pPr>
      <w:r w:rsidRPr="00124369">
        <w:rPr>
          <w:b/>
          <w:bCs/>
          <w:sz w:val="23"/>
          <w:szCs w:val="23"/>
        </w:rPr>
        <w:t>5</w:t>
      </w:r>
      <w:r w:rsidRPr="00124369">
        <w:rPr>
          <w:bCs/>
          <w:sz w:val="23"/>
          <w:szCs w:val="23"/>
        </w:rPr>
        <w:t>.</w:t>
      </w:r>
      <w:r w:rsidRPr="00124369">
        <w:rPr>
          <w:b/>
          <w:bCs/>
          <w:sz w:val="23"/>
          <w:szCs w:val="23"/>
        </w:rPr>
        <w:t xml:space="preserve"> Срок действия договора: 5 лет. </w:t>
      </w:r>
    </w:p>
    <w:p w14:paraId="14D14A7C" w14:textId="77777777" w:rsidR="009C5918" w:rsidRPr="00124369" w:rsidRDefault="009C5918" w:rsidP="00E46C01">
      <w:pPr>
        <w:ind w:firstLine="709"/>
        <w:rPr>
          <w:bCs/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6</w:t>
      </w:r>
      <w:r w:rsidRPr="00124369">
        <w:rPr>
          <w:bCs/>
          <w:color w:val="000000"/>
          <w:sz w:val="23"/>
          <w:szCs w:val="23"/>
        </w:rPr>
        <w:t>.</w:t>
      </w:r>
      <w:r w:rsidRPr="00124369">
        <w:rPr>
          <w:b/>
          <w:bCs/>
          <w:color w:val="000000"/>
          <w:sz w:val="23"/>
          <w:szCs w:val="23"/>
        </w:rPr>
        <w:t xml:space="preserve"> Участники аукциона: </w:t>
      </w:r>
      <w:r w:rsidRPr="00124369">
        <w:rPr>
          <w:color w:val="000000"/>
          <w:sz w:val="23"/>
          <w:szCs w:val="23"/>
        </w:rPr>
        <w:t>любое юридическое лицо, независимо от организац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 xml:space="preserve">онно-правовой формы, формы собственности, места нахождения, а также места происхождения, </w:t>
      </w:r>
      <w:r w:rsidRPr="00124369">
        <w:rPr>
          <w:color w:val="000000"/>
          <w:sz w:val="23"/>
          <w:szCs w:val="23"/>
        </w:rPr>
        <w:lastRenderedPageBreak/>
        <w:t>претендующее на заключение договора. Участники конкурса должны соответствовать тр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бованиям, установленным законодательствам Российской Федер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 xml:space="preserve">ции     </w:t>
      </w:r>
    </w:p>
    <w:p w14:paraId="3C232D4C" w14:textId="77777777" w:rsidR="009C5918" w:rsidRPr="00124369" w:rsidRDefault="009C5918" w:rsidP="00E46C01">
      <w:pPr>
        <w:ind w:firstLine="709"/>
        <w:rPr>
          <w:bCs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7. «Шаг аукциона»</w:t>
      </w:r>
      <w:r w:rsidRPr="00124369">
        <w:rPr>
          <w:color w:val="000000"/>
          <w:sz w:val="23"/>
          <w:szCs w:val="23"/>
        </w:rPr>
        <w:t xml:space="preserve"> устанавливается в размере пяти процентов начальной цены д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 xml:space="preserve">говора - </w:t>
      </w:r>
      <w:r w:rsidRPr="00124369">
        <w:rPr>
          <w:b/>
          <w:sz w:val="23"/>
          <w:szCs w:val="23"/>
        </w:rPr>
        <w:t>1235</w:t>
      </w:r>
      <w:r w:rsidRPr="00124369">
        <w:rPr>
          <w:sz w:val="23"/>
          <w:szCs w:val="23"/>
        </w:rPr>
        <w:t xml:space="preserve"> (Одна тысяча двести тридцать пять</w:t>
      </w:r>
      <w:r w:rsidRPr="00124369">
        <w:rPr>
          <w:b/>
          <w:sz w:val="23"/>
          <w:szCs w:val="23"/>
        </w:rPr>
        <w:t>)</w:t>
      </w:r>
      <w:r w:rsidRPr="00124369">
        <w:rPr>
          <w:sz w:val="23"/>
          <w:szCs w:val="23"/>
        </w:rPr>
        <w:t xml:space="preserve"> рублей.</w:t>
      </w:r>
      <w:r w:rsidRPr="00124369">
        <w:rPr>
          <w:bCs/>
          <w:sz w:val="23"/>
          <w:szCs w:val="23"/>
        </w:rPr>
        <w:t xml:space="preserve"> </w:t>
      </w:r>
    </w:p>
    <w:p w14:paraId="2C8D8391" w14:textId="77777777" w:rsidR="009C5918" w:rsidRPr="00124369" w:rsidRDefault="009C5918" w:rsidP="009C5918">
      <w:pPr>
        <w:ind w:firstLine="709"/>
        <w:rPr>
          <w:b/>
          <w:bCs/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8</w:t>
      </w:r>
      <w:r w:rsidRPr="00124369">
        <w:rPr>
          <w:bCs/>
          <w:color w:val="000000"/>
          <w:sz w:val="23"/>
          <w:szCs w:val="23"/>
        </w:rPr>
        <w:t xml:space="preserve">. </w:t>
      </w:r>
      <w:r w:rsidRPr="00124369">
        <w:rPr>
          <w:b/>
          <w:bCs/>
          <w:color w:val="000000"/>
          <w:sz w:val="23"/>
          <w:szCs w:val="23"/>
        </w:rPr>
        <w:t>Дата, время, график проведения осмотра имущества: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9"/>
        <w:gridCol w:w="5733"/>
      </w:tblGrid>
      <w:tr w:rsidR="009C5918" w:rsidRPr="00124369" w14:paraId="782510BF" w14:textId="77777777" w:rsidTr="0070008A">
        <w:tc>
          <w:tcPr>
            <w:tcW w:w="1837" w:type="pct"/>
            <w:shd w:val="clear" w:color="auto" w:fill="auto"/>
          </w:tcPr>
          <w:p w14:paraId="4BFD2C0A" w14:textId="77777777" w:rsidR="009C5918" w:rsidRPr="00124369" w:rsidRDefault="009C5918" w:rsidP="009C5918">
            <w:pPr>
              <w:ind w:left="-108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124369">
              <w:rPr>
                <w:b/>
                <w:bCs/>
                <w:color w:val="000000"/>
                <w:sz w:val="23"/>
                <w:szCs w:val="23"/>
              </w:rPr>
              <w:t>дата осмотра</w:t>
            </w:r>
          </w:p>
        </w:tc>
        <w:tc>
          <w:tcPr>
            <w:tcW w:w="3163" w:type="pct"/>
            <w:shd w:val="clear" w:color="auto" w:fill="auto"/>
          </w:tcPr>
          <w:p w14:paraId="4A8F57B8" w14:textId="77777777" w:rsidR="009C5918" w:rsidRPr="00124369" w:rsidRDefault="009C5918" w:rsidP="009C5918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124369">
              <w:rPr>
                <w:b/>
                <w:bCs/>
                <w:color w:val="000000"/>
                <w:sz w:val="23"/>
                <w:szCs w:val="23"/>
              </w:rPr>
              <w:t>время осмотра</w:t>
            </w:r>
          </w:p>
        </w:tc>
      </w:tr>
      <w:tr w:rsidR="009C5918" w:rsidRPr="00124369" w14:paraId="3538E26D" w14:textId="77777777" w:rsidTr="0070008A">
        <w:tc>
          <w:tcPr>
            <w:tcW w:w="1837" w:type="pct"/>
            <w:shd w:val="clear" w:color="auto" w:fill="auto"/>
          </w:tcPr>
          <w:p w14:paraId="41006699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 xml:space="preserve">          08.11.2021 года</w:t>
            </w:r>
          </w:p>
        </w:tc>
        <w:tc>
          <w:tcPr>
            <w:tcW w:w="3163" w:type="pct"/>
            <w:shd w:val="clear" w:color="auto" w:fill="auto"/>
          </w:tcPr>
          <w:p w14:paraId="476CD51F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>с 11 час.00 мин. до 12 час. 00 мин.</w:t>
            </w:r>
          </w:p>
        </w:tc>
      </w:tr>
      <w:tr w:rsidR="009C5918" w:rsidRPr="00124369" w14:paraId="2309A265" w14:textId="77777777" w:rsidTr="0070008A">
        <w:tc>
          <w:tcPr>
            <w:tcW w:w="1837" w:type="pct"/>
            <w:shd w:val="clear" w:color="auto" w:fill="auto"/>
          </w:tcPr>
          <w:p w14:paraId="6253331B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 xml:space="preserve">          15.11.2021 года</w:t>
            </w:r>
          </w:p>
        </w:tc>
        <w:tc>
          <w:tcPr>
            <w:tcW w:w="3163" w:type="pct"/>
            <w:shd w:val="clear" w:color="auto" w:fill="auto"/>
          </w:tcPr>
          <w:p w14:paraId="2CDC85E6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>с 11 час.00 мин. до 12 час. 00 мин.</w:t>
            </w:r>
          </w:p>
        </w:tc>
      </w:tr>
      <w:tr w:rsidR="009C5918" w:rsidRPr="00124369" w14:paraId="217B4F93" w14:textId="77777777" w:rsidTr="0070008A">
        <w:tc>
          <w:tcPr>
            <w:tcW w:w="1837" w:type="pct"/>
            <w:shd w:val="clear" w:color="auto" w:fill="auto"/>
          </w:tcPr>
          <w:p w14:paraId="43A7CE5D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 xml:space="preserve">          22.11.2021 года</w:t>
            </w:r>
          </w:p>
        </w:tc>
        <w:tc>
          <w:tcPr>
            <w:tcW w:w="3163" w:type="pct"/>
            <w:shd w:val="clear" w:color="auto" w:fill="auto"/>
          </w:tcPr>
          <w:p w14:paraId="17A49F2D" w14:textId="77777777" w:rsidR="009C5918" w:rsidRPr="00124369" w:rsidRDefault="009C5918" w:rsidP="009C5918">
            <w:pPr>
              <w:rPr>
                <w:bCs/>
                <w:sz w:val="23"/>
                <w:szCs w:val="23"/>
              </w:rPr>
            </w:pPr>
            <w:r w:rsidRPr="00124369">
              <w:rPr>
                <w:bCs/>
                <w:sz w:val="23"/>
                <w:szCs w:val="23"/>
              </w:rPr>
              <w:t>с 11 час.00 мин. до 12 час. 00 мин.</w:t>
            </w:r>
          </w:p>
        </w:tc>
      </w:tr>
    </w:tbl>
    <w:p w14:paraId="12A88628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sz w:val="23"/>
          <w:szCs w:val="23"/>
        </w:rPr>
        <w:t>9</w:t>
      </w:r>
      <w:r w:rsidRPr="00124369">
        <w:rPr>
          <w:bCs/>
          <w:sz w:val="23"/>
          <w:szCs w:val="23"/>
        </w:rPr>
        <w:t>.</w:t>
      </w:r>
      <w:r w:rsidRPr="00124369">
        <w:rPr>
          <w:b/>
          <w:bCs/>
          <w:sz w:val="23"/>
          <w:szCs w:val="23"/>
        </w:rPr>
        <w:t xml:space="preserve"> Место, дата начала и дата и время окончания срока подачи</w:t>
      </w:r>
      <w:r w:rsidRPr="00124369">
        <w:rPr>
          <w:b/>
          <w:bCs/>
          <w:color w:val="000000"/>
          <w:sz w:val="23"/>
          <w:szCs w:val="23"/>
        </w:rPr>
        <w:t xml:space="preserve"> заявок на уч</w:t>
      </w:r>
      <w:r w:rsidRPr="00124369">
        <w:rPr>
          <w:b/>
          <w:bCs/>
          <w:color w:val="000000"/>
          <w:sz w:val="23"/>
          <w:szCs w:val="23"/>
        </w:rPr>
        <w:t>а</w:t>
      </w:r>
      <w:r w:rsidRPr="00124369">
        <w:rPr>
          <w:b/>
          <w:bCs/>
          <w:color w:val="000000"/>
          <w:sz w:val="23"/>
          <w:szCs w:val="23"/>
        </w:rPr>
        <w:t>стие в аукционе</w:t>
      </w:r>
      <w:r w:rsidRPr="00124369">
        <w:rPr>
          <w:color w:val="000000"/>
          <w:sz w:val="23"/>
          <w:szCs w:val="23"/>
        </w:rPr>
        <w:t>: заявки принимаются в административном здании по адресу: Ленингра</w:t>
      </w:r>
      <w:r w:rsidRPr="00124369">
        <w:rPr>
          <w:color w:val="000000"/>
          <w:sz w:val="23"/>
          <w:szCs w:val="23"/>
        </w:rPr>
        <w:t>д</w:t>
      </w:r>
      <w:r w:rsidRPr="00124369">
        <w:rPr>
          <w:color w:val="000000"/>
          <w:sz w:val="23"/>
          <w:szCs w:val="23"/>
        </w:rPr>
        <w:t>ская область, Тихвинский муниципальный район, Тихвинское городское пос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ление, город Ти</w:t>
      </w:r>
      <w:r w:rsidRPr="00124369">
        <w:rPr>
          <w:color w:val="000000"/>
          <w:sz w:val="23"/>
          <w:szCs w:val="23"/>
        </w:rPr>
        <w:t>х</w:t>
      </w:r>
      <w:r w:rsidRPr="00124369">
        <w:rPr>
          <w:color w:val="000000"/>
          <w:sz w:val="23"/>
          <w:szCs w:val="23"/>
        </w:rPr>
        <w:t>вин, 1 микрорайон, дом 2, 2-й этаж, кабинет №24, в рабочие дни с 09 час.30 мин. до 12 час. 30 мин. и с 14 час.30 мин. до 16 час. 00 мин.</w:t>
      </w:r>
    </w:p>
    <w:p w14:paraId="662F7882" w14:textId="77777777" w:rsidR="009C5918" w:rsidRPr="00124369" w:rsidRDefault="0070008A" w:rsidP="0070008A">
      <w:pPr>
        <w:tabs>
          <w:tab w:val="num" w:pos="426"/>
          <w:tab w:val="num" w:pos="540"/>
        </w:tabs>
        <w:rPr>
          <w:sz w:val="23"/>
          <w:szCs w:val="23"/>
        </w:rPr>
      </w:pPr>
      <w:r w:rsidRPr="00124369">
        <w:rPr>
          <w:color w:val="000000"/>
          <w:sz w:val="23"/>
          <w:szCs w:val="23"/>
        </w:rPr>
        <w:t>-</w:t>
      </w:r>
      <w:r w:rsidR="009C5918" w:rsidRPr="00124369">
        <w:rPr>
          <w:color w:val="000000"/>
          <w:sz w:val="23"/>
          <w:szCs w:val="23"/>
        </w:rPr>
        <w:t xml:space="preserve"> начало подачи заявок –</w:t>
      </w:r>
      <w:r w:rsidR="009C5918" w:rsidRPr="00124369">
        <w:rPr>
          <w:b/>
          <w:color w:val="000000"/>
          <w:sz w:val="23"/>
          <w:szCs w:val="23"/>
        </w:rPr>
        <w:t xml:space="preserve"> 8 </w:t>
      </w:r>
      <w:r w:rsidR="009C5918" w:rsidRPr="00124369">
        <w:rPr>
          <w:b/>
          <w:sz w:val="23"/>
          <w:szCs w:val="23"/>
        </w:rPr>
        <w:t>ноября 2021 года</w:t>
      </w:r>
      <w:r w:rsidR="009C5918" w:rsidRPr="00124369">
        <w:rPr>
          <w:sz w:val="23"/>
          <w:szCs w:val="23"/>
        </w:rPr>
        <w:t>;</w:t>
      </w:r>
    </w:p>
    <w:p w14:paraId="462EF41C" w14:textId="77777777" w:rsidR="009C5918" w:rsidRPr="00124369" w:rsidRDefault="0070008A" w:rsidP="0070008A">
      <w:pPr>
        <w:pStyle w:val="a9"/>
        <w:rPr>
          <w:b/>
          <w:sz w:val="23"/>
          <w:szCs w:val="23"/>
        </w:rPr>
      </w:pPr>
      <w:r w:rsidRPr="00124369">
        <w:rPr>
          <w:sz w:val="23"/>
          <w:szCs w:val="23"/>
        </w:rPr>
        <w:t>-</w:t>
      </w:r>
      <w:r w:rsidR="009C5918" w:rsidRPr="00124369">
        <w:rPr>
          <w:sz w:val="23"/>
          <w:szCs w:val="23"/>
        </w:rPr>
        <w:t xml:space="preserve"> окончание подачи заявок – </w:t>
      </w:r>
      <w:r w:rsidR="009C5918" w:rsidRPr="00124369">
        <w:rPr>
          <w:b/>
          <w:sz w:val="23"/>
          <w:szCs w:val="23"/>
        </w:rPr>
        <w:t>29 ноября 2021 года.</w:t>
      </w:r>
    </w:p>
    <w:p w14:paraId="1257AAB2" w14:textId="77777777" w:rsidR="009C5918" w:rsidRPr="00124369" w:rsidRDefault="009C5918" w:rsidP="0070008A">
      <w:pPr>
        <w:pStyle w:val="a9"/>
        <w:ind w:firstLine="709"/>
        <w:rPr>
          <w:b/>
          <w:sz w:val="23"/>
          <w:szCs w:val="23"/>
        </w:rPr>
      </w:pPr>
      <w:r w:rsidRPr="00124369">
        <w:rPr>
          <w:b/>
          <w:sz w:val="23"/>
          <w:szCs w:val="23"/>
        </w:rPr>
        <w:t>10.</w:t>
      </w:r>
      <w:r w:rsidRPr="00124369">
        <w:rPr>
          <w:sz w:val="23"/>
          <w:szCs w:val="23"/>
        </w:rPr>
        <w:t xml:space="preserve"> </w:t>
      </w:r>
      <w:r w:rsidRPr="00124369">
        <w:rPr>
          <w:b/>
          <w:sz w:val="23"/>
          <w:szCs w:val="23"/>
        </w:rPr>
        <w:t>Требование о внесении задатка, размер, срок и порядок его внесения:</w:t>
      </w:r>
    </w:p>
    <w:p w14:paraId="483C1DF2" w14:textId="77777777" w:rsidR="009C5918" w:rsidRPr="00124369" w:rsidRDefault="0070008A" w:rsidP="0070008A">
      <w:pPr>
        <w:pStyle w:val="a9"/>
        <w:ind w:left="142" w:hanging="142"/>
        <w:rPr>
          <w:sz w:val="23"/>
          <w:szCs w:val="23"/>
        </w:rPr>
      </w:pPr>
      <w:r w:rsidRPr="00124369">
        <w:rPr>
          <w:sz w:val="23"/>
          <w:szCs w:val="23"/>
        </w:rPr>
        <w:t>-</w:t>
      </w:r>
      <w:r w:rsidR="009C5918" w:rsidRPr="00124369">
        <w:rPr>
          <w:bCs/>
          <w:sz w:val="23"/>
          <w:szCs w:val="23"/>
        </w:rPr>
        <w:t xml:space="preserve"> </w:t>
      </w:r>
      <w:r w:rsidR="009C5918" w:rsidRPr="00124369">
        <w:rPr>
          <w:sz w:val="23"/>
          <w:szCs w:val="23"/>
        </w:rPr>
        <w:t>д</w:t>
      </w:r>
      <w:r w:rsidR="009C5918" w:rsidRPr="00124369">
        <w:rPr>
          <w:bCs/>
          <w:sz w:val="23"/>
          <w:szCs w:val="23"/>
        </w:rPr>
        <w:t>ля участия в аукционе заявитель перечисляет задаток на счет организатора ау</w:t>
      </w:r>
      <w:r w:rsidR="009C5918" w:rsidRPr="00124369">
        <w:rPr>
          <w:bCs/>
          <w:sz w:val="23"/>
          <w:szCs w:val="23"/>
        </w:rPr>
        <w:t>к</w:t>
      </w:r>
      <w:r w:rsidR="009C5918" w:rsidRPr="00124369">
        <w:rPr>
          <w:bCs/>
          <w:sz w:val="23"/>
          <w:szCs w:val="23"/>
        </w:rPr>
        <w:t xml:space="preserve">циона в сумме </w:t>
      </w:r>
      <w:r w:rsidR="009C5918" w:rsidRPr="00124369">
        <w:rPr>
          <w:b/>
          <w:bCs/>
          <w:sz w:val="23"/>
          <w:szCs w:val="23"/>
        </w:rPr>
        <w:t>4940 (Четыре тысячи девятьсот сорок) рублей 00 копеек</w:t>
      </w:r>
      <w:r w:rsidR="009C5918" w:rsidRPr="00124369">
        <w:rPr>
          <w:sz w:val="23"/>
          <w:szCs w:val="23"/>
        </w:rPr>
        <w:t>;</w:t>
      </w:r>
    </w:p>
    <w:p w14:paraId="455597FE" w14:textId="77777777" w:rsidR="009C5918" w:rsidRPr="00124369" w:rsidRDefault="0070008A" w:rsidP="0070008A">
      <w:pPr>
        <w:ind w:left="142" w:hanging="142"/>
        <w:rPr>
          <w:b/>
          <w:bCs/>
          <w:sz w:val="23"/>
          <w:szCs w:val="23"/>
        </w:rPr>
      </w:pPr>
      <w:r w:rsidRPr="00124369">
        <w:rPr>
          <w:sz w:val="23"/>
          <w:szCs w:val="23"/>
        </w:rPr>
        <w:t>-</w:t>
      </w:r>
      <w:r w:rsidR="009C5918" w:rsidRPr="00124369">
        <w:rPr>
          <w:sz w:val="23"/>
          <w:szCs w:val="23"/>
        </w:rPr>
        <w:t xml:space="preserve"> поступление задатка на счет - </w:t>
      </w:r>
      <w:r w:rsidR="009C5918" w:rsidRPr="00124369">
        <w:rPr>
          <w:b/>
          <w:sz w:val="23"/>
          <w:szCs w:val="23"/>
        </w:rPr>
        <w:t>по 30 ноября 2021 года</w:t>
      </w:r>
      <w:r w:rsidR="009C5918" w:rsidRPr="00124369">
        <w:rPr>
          <w:sz w:val="23"/>
          <w:szCs w:val="23"/>
        </w:rPr>
        <w:t xml:space="preserve"> </w:t>
      </w:r>
      <w:r w:rsidR="009C5918" w:rsidRPr="00124369">
        <w:rPr>
          <w:b/>
          <w:sz w:val="23"/>
          <w:szCs w:val="23"/>
        </w:rPr>
        <w:t>включительно</w:t>
      </w:r>
      <w:r w:rsidR="009C5918" w:rsidRPr="00124369">
        <w:rPr>
          <w:sz w:val="23"/>
          <w:szCs w:val="23"/>
        </w:rPr>
        <w:t>.</w:t>
      </w:r>
    </w:p>
    <w:p w14:paraId="7FB4C542" w14:textId="77777777" w:rsidR="009C5918" w:rsidRPr="00124369" w:rsidRDefault="009C5918" w:rsidP="0070008A">
      <w:pPr>
        <w:rPr>
          <w:b/>
          <w:color w:val="000000"/>
          <w:sz w:val="23"/>
          <w:szCs w:val="23"/>
          <w:u w:val="single"/>
        </w:rPr>
      </w:pPr>
      <w:r w:rsidRPr="00124369">
        <w:rPr>
          <w:color w:val="000000"/>
          <w:sz w:val="23"/>
          <w:szCs w:val="23"/>
        </w:rPr>
        <w:t xml:space="preserve">          </w:t>
      </w:r>
      <w:r w:rsidRPr="00124369"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14:paraId="55007AF3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 xml:space="preserve">ИНН 4715015877  </w:t>
      </w:r>
    </w:p>
    <w:p w14:paraId="0E798D6E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КПП 471501001</w:t>
      </w:r>
    </w:p>
    <w:p w14:paraId="68335D92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счет 032 326 434 164 500 045 00</w:t>
      </w:r>
    </w:p>
    <w:p w14:paraId="1599951D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b/>
          <w:sz w:val="23"/>
          <w:szCs w:val="23"/>
          <w:u w:val="single"/>
        </w:rPr>
        <w:t>Банк получателя</w:t>
      </w:r>
      <w:r w:rsidRPr="00124369">
        <w:rPr>
          <w:b/>
          <w:sz w:val="23"/>
          <w:szCs w:val="23"/>
        </w:rPr>
        <w:t xml:space="preserve">: </w:t>
      </w:r>
      <w:r w:rsidRPr="00124369">
        <w:rPr>
          <w:sz w:val="23"/>
          <w:szCs w:val="23"/>
        </w:rPr>
        <w:t>Отделение Ленинградское Банка России, УФК по Ленинградской о</w:t>
      </w:r>
      <w:r w:rsidRPr="00124369">
        <w:rPr>
          <w:sz w:val="23"/>
          <w:szCs w:val="23"/>
        </w:rPr>
        <w:t>б</w:t>
      </w:r>
      <w:r w:rsidRPr="00124369">
        <w:rPr>
          <w:sz w:val="23"/>
          <w:szCs w:val="23"/>
        </w:rPr>
        <w:t>ласти, г.Санкт-Петербург</w:t>
      </w:r>
    </w:p>
    <w:p w14:paraId="3FFA42AA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БИК 014106101</w:t>
      </w:r>
    </w:p>
    <w:p w14:paraId="7EDC5862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 xml:space="preserve">Корреспондентский счет 401 028 107 453 700 000 06 </w:t>
      </w:r>
    </w:p>
    <w:p w14:paraId="6637A5A1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b/>
          <w:sz w:val="23"/>
          <w:szCs w:val="23"/>
          <w:u w:val="single"/>
        </w:rPr>
        <w:t>Получатель:</w:t>
      </w:r>
      <w:r w:rsidRPr="00124369">
        <w:rPr>
          <w:b/>
          <w:sz w:val="23"/>
          <w:szCs w:val="23"/>
        </w:rPr>
        <w:t xml:space="preserve"> </w:t>
      </w:r>
      <w:r w:rsidRPr="00124369">
        <w:rPr>
          <w:sz w:val="23"/>
          <w:szCs w:val="23"/>
        </w:rPr>
        <w:t>УФК по Ленинградской области (ОФК 17, Администрация Тихвинского ра</w:t>
      </w:r>
      <w:r w:rsidRPr="00124369">
        <w:rPr>
          <w:sz w:val="23"/>
          <w:szCs w:val="23"/>
        </w:rPr>
        <w:t>й</w:t>
      </w:r>
      <w:r w:rsidRPr="00124369">
        <w:rPr>
          <w:sz w:val="23"/>
          <w:szCs w:val="23"/>
        </w:rPr>
        <w:t xml:space="preserve">она </w:t>
      </w:r>
      <w:r w:rsidRPr="00124369">
        <w:rPr>
          <w:b/>
          <w:sz w:val="23"/>
          <w:szCs w:val="23"/>
        </w:rPr>
        <w:t>л/с 05453010630</w:t>
      </w:r>
      <w:r w:rsidRPr="00124369">
        <w:rPr>
          <w:sz w:val="23"/>
          <w:szCs w:val="23"/>
        </w:rPr>
        <w:t>).</w:t>
      </w:r>
    </w:p>
    <w:p w14:paraId="7FD9FF68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ОКТМО 41645000</w:t>
      </w:r>
    </w:p>
    <w:p w14:paraId="69282487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КБК -00 00 00 00 00 00 00 00 0 510</w:t>
      </w:r>
    </w:p>
    <w:p w14:paraId="440E30AD" w14:textId="77777777" w:rsidR="009C5918" w:rsidRPr="00124369" w:rsidRDefault="009C5918" w:rsidP="0070008A">
      <w:pPr>
        <w:ind w:firstLine="709"/>
        <w:rPr>
          <w:sz w:val="23"/>
          <w:szCs w:val="23"/>
        </w:rPr>
      </w:pPr>
      <w:r w:rsidRPr="00124369">
        <w:rPr>
          <w:sz w:val="23"/>
          <w:szCs w:val="23"/>
        </w:rPr>
        <w:t>Задаток, перечисленный на расчетный счет организатора торгов в качестве обесп</w:t>
      </w:r>
      <w:r w:rsidRPr="00124369">
        <w:rPr>
          <w:sz w:val="23"/>
          <w:szCs w:val="23"/>
        </w:rPr>
        <w:t>е</w:t>
      </w:r>
      <w:r w:rsidRPr="00124369">
        <w:rPr>
          <w:sz w:val="23"/>
          <w:szCs w:val="23"/>
        </w:rPr>
        <w:t>чения при проведении аукциона на право заключения договора аренды муниципал</w:t>
      </w:r>
      <w:r w:rsidRPr="00124369">
        <w:rPr>
          <w:sz w:val="23"/>
          <w:szCs w:val="23"/>
        </w:rPr>
        <w:t>ь</w:t>
      </w:r>
      <w:r w:rsidRPr="00124369">
        <w:rPr>
          <w:sz w:val="23"/>
          <w:szCs w:val="23"/>
        </w:rPr>
        <w:t>ного имущества, засчитывается в счет арендной платы с момента подписания акта приема-передачи Объекта к Арендатору.</w:t>
      </w:r>
    </w:p>
    <w:p w14:paraId="6F6E2A52" w14:textId="77777777" w:rsidR="009C5918" w:rsidRPr="00124369" w:rsidRDefault="009C5918" w:rsidP="0070008A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124369">
        <w:rPr>
          <w:b/>
          <w:color w:val="000000"/>
          <w:sz w:val="23"/>
          <w:szCs w:val="23"/>
        </w:rPr>
        <w:t>11</w:t>
      </w:r>
      <w:r w:rsidRPr="00124369">
        <w:rPr>
          <w:color w:val="000000"/>
          <w:sz w:val="23"/>
          <w:szCs w:val="23"/>
        </w:rPr>
        <w:t xml:space="preserve">. </w:t>
      </w:r>
      <w:r w:rsidRPr="00124369">
        <w:rPr>
          <w:b/>
          <w:color w:val="000000"/>
          <w:sz w:val="23"/>
          <w:szCs w:val="23"/>
        </w:rPr>
        <w:t>Требование о возмещение затрат организатора аукциона на оплату услуг независимого оценщика, размер, срок и порядок его внесения</w:t>
      </w:r>
      <w:r w:rsidRPr="00124369">
        <w:rPr>
          <w:color w:val="000000"/>
          <w:sz w:val="23"/>
          <w:szCs w:val="23"/>
        </w:rPr>
        <w:t>: возмещение арендат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ром затрат организатора аукциона на оплату услуг независ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 xml:space="preserve">мого оценщика в сумме </w:t>
      </w:r>
      <w:r w:rsidRPr="00124369">
        <w:rPr>
          <w:b/>
          <w:color w:val="000000"/>
          <w:sz w:val="23"/>
          <w:szCs w:val="23"/>
        </w:rPr>
        <w:t>1107</w:t>
      </w:r>
      <w:r w:rsidRPr="00124369">
        <w:rPr>
          <w:b/>
          <w:color w:val="FF0000"/>
          <w:sz w:val="23"/>
          <w:szCs w:val="23"/>
        </w:rPr>
        <w:t xml:space="preserve"> </w:t>
      </w:r>
      <w:r w:rsidRPr="00124369">
        <w:rPr>
          <w:b/>
          <w:color w:val="000000"/>
          <w:sz w:val="23"/>
          <w:szCs w:val="23"/>
        </w:rPr>
        <w:t>(Одна тысяча сто семь) рублей 00 копеек</w:t>
      </w:r>
      <w:r w:rsidRPr="00124369">
        <w:rPr>
          <w:color w:val="000000"/>
          <w:sz w:val="23"/>
          <w:szCs w:val="23"/>
        </w:rPr>
        <w:t xml:space="preserve"> на момент подписания договора аренды мун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ципального недвижимого имущества.</w:t>
      </w:r>
    </w:p>
    <w:p w14:paraId="705A84F2" w14:textId="77777777" w:rsidR="009C5918" w:rsidRPr="00124369" w:rsidRDefault="009C5918" w:rsidP="0070008A">
      <w:pPr>
        <w:tabs>
          <w:tab w:val="left" w:pos="1080"/>
        </w:tabs>
        <w:autoSpaceDN w:val="0"/>
        <w:spacing w:line="240" w:lineRule="atLeast"/>
        <w:rPr>
          <w:color w:val="000000"/>
          <w:sz w:val="23"/>
          <w:szCs w:val="23"/>
          <w:u w:val="single"/>
        </w:rPr>
      </w:pPr>
      <w:r w:rsidRPr="00124369">
        <w:rPr>
          <w:b/>
          <w:color w:val="000000"/>
          <w:sz w:val="23"/>
          <w:szCs w:val="23"/>
          <w:u w:val="single"/>
        </w:rPr>
        <w:t>Реквизиты счета для оплаты</w:t>
      </w:r>
      <w:r w:rsidRPr="00124369">
        <w:rPr>
          <w:color w:val="000000"/>
          <w:sz w:val="23"/>
          <w:szCs w:val="23"/>
          <w:u w:val="single"/>
        </w:rPr>
        <w:t>:</w:t>
      </w:r>
    </w:p>
    <w:p w14:paraId="5BAB2D2D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ИНН 4715015877</w:t>
      </w:r>
    </w:p>
    <w:p w14:paraId="50F0FB87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КПП 471501001</w:t>
      </w:r>
    </w:p>
    <w:p w14:paraId="47EE3E43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ОКПО 41794532</w:t>
      </w:r>
    </w:p>
    <w:p w14:paraId="19D7707A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Р/сч. 03232643416450004500</w:t>
      </w:r>
    </w:p>
    <w:p w14:paraId="7902AD84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 xml:space="preserve">Банк получателя: </w:t>
      </w:r>
    </w:p>
    <w:p w14:paraId="76C79FCE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ОТДЕЛЕНИЕ ЛЕНИНГРАДСКОЕ БАНКА РОССИИ//УФК по Ленинградской о</w:t>
      </w:r>
      <w:r w:rsidRPr="00124369">
        <w:rPr>
          <w:sz w:val="23"/>
          <w:szCs w:val="23"/>
        </w:rPr>
        <w:t>б</w:t>
      </w:r>
      <w:r w:rsidRPr="00124369">
        <w:rPr>
          <w:sz w:val="23"/>
          <w:szCs w:val="23"/>
        </w:rPr>
        <w:t>ласти, г. Санкт-Петербург</w:t>
      </w:r>
    </w:p>
    <w:p w14:paraId="634A8F9B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БИК 014106101</w:t>
      </w:r>
    </w:p>
    <w:p w14:paraId="3E740B32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 xml:space="preserve">Кор. сч. 40102810745370000006 </w:t>
      </w:r>
    </w:p>
    <w:p w14:paraId="04DE477F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Получатель:</w:t>
      </w:r>
    </w:p>
    <w:p w14:paraId="5E698DCE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УФК по Ленинградской области (Администрация Тихвинского района л/с 04453010630)</w:t>
      </w:r>
    </w:p>
    <w:p w14:paraId="1271FA4B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КБК 701 1 13 020 65 05 0000 130</w:t>
      </w:r>
    </w:p>
    <w:p w14:paraId="399BDCA6" w14:textId="77777777" w:rsidR="009C5918" w:rsidRPr="00124369" w:rsidRDefault="009C5918" w:rsidP="0070008A">
      <w:pPr>
        <w:spacing w:line="240" w:lineRule="atLeast"/>
        <w:rPr>
          <w:sz w:val="23"/>
          <w:szCs w:val="23"/>
        </w:rPr>
      </w:pPr>
      <w:r w:rsidRPr="00124369">
        <w:rPr>
          <w:sz w:val="23"/>
          <w:szCs w:val="23"/>
        </w:rPr>
        <w:t>ОКТМО 41645000</w:t>
      </w:r>
    </w:p>
    <w:p w14:paraId="2B6C9822" w14:textId="77777777" w:rsidR="009C5918" w:rsidRPr="00124369" w:rsidRDefault="009C5918" w:rsidP="0070008A">
      <w:pPr>
        <w:spacing w:line="240" w:lineRule="atLeast"/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12</w:t>
      </w:r>
      <w:r w:rsidRPr="00124369">
        <w:rPr>
          <w:bCs/>
          <w:color w:val="000000"/>
          <w:sz w:val="23"/>
          <w:szCs w:val="23"/>
        </w:rPr>
        <w:t>.</w:t>
      </w:r>
      <w:r w:rsidRPr="00124369">
        <w:rPr>
          <w:b/>
          <w:bCs/>
          <w:color w:val="000000"/>
          <w:sz w:val="23"/>
          <w:szCs w:val="23"/>
        </w:rPr>
        <w:t xml:space="preserve"> Дата, время и место начала рассмотрения заявок на участие в аукци</w:t>
      </w:r>
      <w:r w:rsidRPr="00124369">
        <w:rPr>
          <w:b/>
          <w:bCs/>
          <w:color w:val="000000"/>
          <w:sz w:val="23"/>
          <w:szCs w:val="23"/>
        </w:rPr>
        <w:t>о</w:t>
      </w:r>
      <w:r w:rsidRPr="00124369">
        <w:rPr>
          <w:b/>
          <w:bCs/>
          <w:color w:val="000000"/>
          <w:sz w:val="23"/>
          <w:szCs w:val="23"/>
        </w:rPr>
        <w:t>не:</w:t>
      </w:r>
      <w:r w:rsidRPr="00124369">
        <w:rPr>
          <w:color w:val="000000"/>
          <w:sz w:val="23"/>
          <w:szCs w:val="23"/>
        </w:rPr>
        <w:t xml:space="preserve"> </w:t>
      </w:r>
    </w:p>
    <w:p w14:paraId="0015234D" w14:textId="77777777" w:rsidR="009C5918" w:rsidRPr="00124369" w:rsidRDefault="0070008A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b/>
          <w:color w:val="FF0000"/>
          <w:sz w:val="23"/>
          <w:szCs w:val="23"/>
        </w:rPr>
        <w:lastRenderedPageBreak/>
        <w:t>-</w:t>
      </w:r>
      <w:r w:rsidR="009C5918" w:rsidRPr="00124369">
        <w:rPr>
          <w:b/>
          <w:color w:val="FF0000"/>
          <w:sz w:val="23"/>
          <w:szCs w:val="23"/>
        </w:rPr>
        <w:t xml:space="preserve"> </w:t>
      </w:r>
      <w:r w:rsidR="009C5918" w:rsidRPr="00124369">
        <w:rPr>
          <w:b/>
          <w:sz w:val="23"/>
          <w:szCs w:val="23"/>
        </w:rPr>
        <w:t>1 декабря 2021 года в 10 час. 30 мин.</w:t>
      </w:r>
      <w:r w:rsidR="009C5918" w:rsidRPr="00124369">
        <w:rPr>
          <w:sz w:val="23"/>
          <w:szCs w:val="23"/>
        </w:rPr>
        <w:t xml:space="preserve"> в</w:t>
      </w:r>
      <w:r w:rsidR="009C5918" w:rsidRPr="00124369">
        <w:rPr>
          <w:color w:val="000000"/>
          <w:sz w:val="23"/>
          <w:szCs w:val="23"/>
        </w:rPr>
        <w:t xml:space="preserve"> административном здании по адресу: Ленингра</w:t>
      </w:r>
      <w:r w:rsidR="009C5918" w:rsidRPr="00124369">
        <w:rPr>
          <w:color w:val="000000"/>
          <w:sz w:val="23"/>
          <w:szCs w:val="23"/>
        </w:rPr>
        <w:t>д</w:t>
      </w:r>
      <w:r w:rsidR="009C5918" w:rsidRPr="00124369">
        <w:rPr>
          <w:color w:val="000000"/>
          <w:sz w:val="23"/>
          <w:szCs w:val="23"/>
        </w:rPr>
        <w:t>ская область, Тихвинский муниципальный район, Тихвинское городское посел</w:t>
      </w:r>
      <w:r w:rsidR="009C5918" w:rsidRPr="00124369">
        <w:rPr>
          <w:color w:val="000000"/>
          <w:sz w:val="23"/>
          <w:szCs w:val="23"/>
        </w:rPr>
        <w:t>е</w:t>
      </w:r>
      <w:r w:rsidR="009C5918" w:rsidRPr="00124369">
        <w:rPr>
          <w:color w:val="000000"/>
          <w:sz w:val="23"/>
          <w:szCs w:val="23"/>
        </w:rPr>
        <w:t>ние, город Тихвин, 4 микрорайон, дом 42, малый зал.</w:t>
      </w:r>
    </w:p>
    <w:p w14:paraId="45F7F75F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13. Дата, время и место проведения аукциона</w:t>
      </w:r>
      <w:r w:rsidRPr="00124369">
        <w:rPr>
          <w:color w:val="000000"/>
          <w:sz w:val="23"/>
          <w:szCs w:val="23"/>
        </w:rPr>
        <w:t xml:space="preserve">: </w:t>
      </w:r>
    </w:p>
    <w:p w14:paraId="54D9CC68" w14:textId="77777777" w:rsidR="009C5918" w:rsidRPr="00124369" w:rsidRDefault="0070008A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b/>
          <w:color w:val="000000"/>
          <w:sz w:val="23"/>
          <w:szCs w:val="23"/>
        </w:rPr>
        <w:t>-</w:t>
      </w:r>
      <w:r w:rsidR="009C5918" w:rsidRPr="00124369">
        <w:rPr>
          <w:b/>
          <w:color w:val="000000"/>
          <w:sz w:val="23"/>
          <w:szCs w:val="23"/>
        </w:rPr>
        <w:t xml:space="preserve"> </w:t>
      </w:r>
      <w:r w:rsidR="009C5918" w:rsidRPr="00124369">
        <w:rPr>
          <w:b/>
          <w:sz w:val="23"/>
          <w:szCs w:val="23"/>
        </w:rPr>
        <w:t>1 декабря 2021 года в 11 час. 00 мин.</w:t>
      </w:r>
      <w:r w:rsidR="009C5918" w:rsidRPr="00124369">
        <w:rPr>
          <w:sz w:val="23"/>
          <w:szCs w:val="23"/>
        </w:rPr>
        <w:t xml:space="preserve"> в</w:t>
      </w:r>
      <w:r w:rsidR="009C5918" w:rsidRPr="00124369">
        <w:rPr>
          <w:color w:val="000000"/>
          <w:sz w:val="23"/>
          <w:szCs w:val="23"/>
        </w:rPr>
        <w:t xml:space="preserve"> административном здании по адресу: Ленингра</w:t>
      </w:r>
      <w:r w:rsidR="009C5918" w:rsidRPr="00124369">
        <w:rPr>
          <w:color w:val="000000"/>
          <w:sz w:val="23"/>
          <w:szCs w:val="23"/>
        </w:rPr>
        <w:t>д</w:t>
      </w:r>
      <w:r w:rsidR="009C5918" w:rsidRPr="00124369">
        <w:rPr>
          <w:color w:val="000000"/>
          <w:sz w:val="23"/>
          <w:szCs w:val="23"/>
        </w:rPr>
        <w:t>ская область, Тихвинский муниципальный район, Тихвинское городское посел</w:t>
      </w:r>
      <w:r w:rsidR="009C5918" w:rsidRPr="00124369">
        <w:rPr>
          <w:color w:val="000000"/>
          <w:sz w:val="23"/>
          <w:szCs w:val="23"/>
        </w:rPr>
        <w:t>е</w:t>
      </w:r>
      <w:r w:rsidR="009C5918" w:rsidRPr="00124369">
        <w:rPr>
          <w:color w:val="000000"/>
          <w:sz w:val="23"/>
          <w:szCs w:val="23"/>
        </w:rPr>
        <w:t>ние, город Тихвин, 4 микрорайон, дом 42, малый зал.</w:t>
      </w:r>
    </w:p>
    <w:p w14:paraId="4283918A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14. Требование к содержанию, составу и форме заявки на участие в аукци</w:t>
      </w:r>
      <w:r w:rsidRPr="00124369">
        <w:rPr>
          <w:b/>
          <w:bCs/>
          <w:color w:val="000000"/>
          <w:sz w:val="23"/>
          <w:szCs w:val="23"/>
        </w:rPr>
        <w:t>о</w:t>
      </w:r>
      <w:r w:rsidRPr="00124369">
        <w:rPr>
          <w:b/>
          <w:bCs/>
          <w:color w:val="000000"/>
          <w:sz w:val="23"/>
          <w:szCs w:val="23"/>
        </w:rPr>
        <w:t>не:</w:t>
      </w:r>
      <w:r w:rsidRPr="00124369">
        <w:rPr>
          <w:color w:val="000000"/>
          <w:sz w:val="23"/>
          <w:szCs w:val="23"/>
        </w:rPr>
        <w:t xml:space="preserve"> </w:t>
      </w:r>
    </w:p>
    <w:p w14:paraId="4C733A37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Заявка на участие в аукционе подается в срок, который установлен документацией об аукционе, по форме (приложение №1 к документации об аукционе).</w:t>
      </w:r>
    </w:p>
    <w:p w14:paraId="7B8D3D13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К заявке прилагаются следующие документы:  </w:t>
      </w:r>
    </w:p>
    <w:p w14:paraId="746CEDB9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полученная не ранее, чем за шесть месяцев до даты размещения на официальном са</w:t>
      </w:r>
      <w:r w:rsidRPr="00124369">
        <w:rPr>
          <w:color w:val="000000"/>
          <w:sz w:val="23"/>
          <w:szCs w:val="23"/>
        </w:rPr>
        <w:t>й</w:t>
      </w:r>
      <w:r w:rsidRPr="00124369">
        <w:rPr>
          <w:color w:val="000000"/>
          <w:sz w:val="23"/>
          <w:szCs w:val="23"/>
        </w:rPr>
        <w:t>те извещения о проведении аукциона, выписка из Единого государственного реестра юрид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ческих лиц или нотариально заверенная копия такой выписки (для юридических лиц); п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лученная не ранее чем за шесть месяцев до даты размещения на официальном сайте и</w:t>
      </w:r>
      <w:r w:rsidRPr="00124369">
        <w:rPr>
          <w:color w:val="000000"/>
          <w:sz w:val="23"/>
          <w:szCs w:val="23"/>
        </w:rPr>
        <w:t>з</w:t>
      </w:r>
      <w:r w:rsidRPr="00124369">
        <w:rPr>
          <w:color w:val="000000"/>
          <w:sz w:val="23"/>
          <w:szCs w:val="23"/>
        </w:rPr>
        <w:t>вещения о проведении аукциона выписка из единого государственного реестра индивид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альных предпринимателей или нотариально заверенная копия такой выписки (для инд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вид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альных предпринимателей);</w:t>
      </w:r>
    </w:p>
    <w:p w14:paraId="11E8BABC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документ, подтверждающий полномочия лица на осуществление действий от имени за</w:t>
      </w:r>
      <w:r w:rsidRPr="00124369">
        <w:rPr>
          <w:color w:val="000000"/>
          <w:sz w:val="23"/>
          <w:szCs w:val="23"/>
        </w:rPr>
        <w:t>я</w:t>
      </w:r>
      <w:r w:rsidRPr="00124369">
        <w:rPr>
          <w:color w:val="000000"/>
          <w:sz w:val="23"/>
          <w:szCs w:val="23"/>
        </w:rPr>
        <w:t>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ское лицо обладает правом действовать от имени заявителя без доверенности (далее - р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ководитель). В случае если от имени заявителя действует иное лицо, з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явка на участие в конкурсе должна содержать также доверенность на осуществление действий от имени заявителя, заверенную печатью заявителя и подписанную руков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дителем заявителя (для юр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дических лиц) или уполномоченным этим руководителем лицом, либо нотариально   заверенную копию такой доверенности. В случае если ук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14:paraId="285080C3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копии учредительных документов заявителя (для юридических лиц);</w:t>
      </w:r>
    </w:p>
    <w:p w14:paraId="336870BD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решение об одобрении или о совершении крупной сделки, либо копия такого р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шения в случае, если требование о необходимости наличия такого решения для совершения кру</w:t>
      </w:r>
      <w:r w:rsidRPr="00124369">
        <w:rPr>
          <w:color w:val="000000"/>
          <w:sz w:val="23"/>
          <w:szCs w:val="23"/>
        </w:rPr>
        <w:t>п</w:t>
      </w:r>
      <w:r w:rsidRPr="00124369">
        <w:rPr>
          <w:color w:val="000000"/>
          <w:sz w:val="23"/>
          <w:szCs w:val="23"/>
        </w:rPr>
        <w:t>ной сделки установлено законодательством Российской Федерации, учредительными д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кументами юридического лица, и если для заявителя заключение договора, внесение з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датка или обеспечение исполнения договора являются крупной сделкой;</w:t>
      </w:r>
    </w:p>
    <w:p w14:paraId="48B9C978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заявление об отсутствии решения о ликвидации заявителя - юридического лица, об отсу</w:t>
      </w:r>
      <w:r w:rsidRPr="00124369">
        <w:rPr>
          <w:color w:val="000000"/>
          <w:sz w:val="23"/>
          <w:szCs w:val="23"/>
        </w:rPr>
        <w:t>т</w:t>
      </w:r>
      <w:r w:rsidRPr="00124369">
        <w:rPr>
          <w:color w:val="000000"/>
          <w:sz w:val="23"/>
          <w:szCs w:val="23"/>
        </w:rPr>
        <w:t>ствии решения арбитражного суда о признании заявителя - юридического лица, индив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дуального предпринимателя банкротом и об открытии конкурсного производства, об   о</w:t>
      </w:r>
      <w:r w:rsidRPr="00124369">
        <w:rPr>
          <w:color w:val="000000"/>
          <w:sz w:val="23"/>
          <w:szCs w:val="23"/>
        </w:rPr>
        <w:t>т</w:t>
      </w:r>
      <w:r w:rsidRPr="00124369">
        <w:rPr>
          <w:color w:val="000000"/>
          <w:sz w:val="23"/>
          <w:szCs w:val="23"/>
        </w:rPr>
        <w:t>сутствии решения о приостановлении деятельности заявителя в порядке, предусмотре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ном Кодексом Российской Федерации об административных правонарушен</w:t>
      </w:r>
      <w:r w:rsidRPr="00124369">
        <w:rPr>
          <w:color w:val="000000"/>
          <w:sz w:val="23"/>
          <w:szCs w:val="23"/>
        </w:rPr>
        <w:t>и</w:t>
      </w:r>
      <w:r w:rsidRPr="00124369">
        <w:rPr>
          <w:color w:val="000000"/>
          <w:sz w:val="23"/>
          <w:szCs w:val="23"/>
        </w:rPr>
        <w:t>ях;</w:t>
      </w:r>
    </w:p>
    <w:p w14:paraId="1A72CD06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документ, содержащий сведения о доле Российской Федерации, субъекта Российской Ф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дерации или муниципального образования в уставном капитале юридического лица (р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естр владельцев акций либо выписка из него или заверенное печатью юридическ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го лица и по</w:t>
      </w:r>
      <w:r w:rsidRPr="00124369">
        <w:rPr>
          <w:color w:val="000000"/>
          <w:sz w:val="23"/>
          <w:szCs w:val="23"/>
        </w:rPr>
        <w:t>д</w:t>
      </w:r>
      <w:r w:rsidRPr="00124369">
        <w:rPr>
          <w:color w:val="000000"/>
          <w:sz w:val="23"/>
          <w:szCs w:val="23"/>
        </w:rPr>
        <w:t>писанное его руководителем письмо)</w:t>
      </w:r>
      <w:r w:rsidR="00B95DBE" w:rsidRPr="00124369">
        <w:rPr>
          <w:color w:val="000000"/>
          <w:sz w:val="23"/>
          <w:szCs w:val="23"/>
        </w:rPr>
        <w:t>;</w:t>
      </w:r>
    </w:p>
    <w:p w14:paraId="41301D25" w14:textId="77777777" w:rsidR="009C5918" w:rsidRPr="00124369" w:rsidRDefault="009C5918" w:rsidP="0070008A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документ, подтверждающий внесение денежных средств в качестве задатка за право</w:t>
      </w:r>
      <w:r w:rsidR="00B95DBE" w:rsidRPr="00124369">
        <w:rPr>
          <w:color w:val="000000"/>
          <w:sz w:val="23"/>
          <w:szCs w:val="23"/>
        </w:rPr>
        <w:t xml:space="preserve"> </w:t>
      </w:r>
      <w:r w:rsidRPr="00124369">
        <w:rPr>
          <w:color w:val="000000"/>
          <w:sz w:val="23"/>
          <w:szCs w:val="23"/>
        </w:rPr>
        <w:t>аренды муниципального недвижимого имущества, платежное поручение (копия плате</w:t>
      </w:r>
      <w:r w:rsidRPr="00124369">
        <w:rPr>
          <w:color w:val="000000"/>
          <w:sz w:val="23"/>
          <w:szCs w:val="23"/>
        </w:rPr>
        <w:t>ж</w:t>
      </w:r>
      <w:r w:rsidRPr="00124369">
        <w:rPr>
          <w:color w:val="000000"/>
          <w:sz w:val="23"/>
          <w:szCs w:val="23"/>
        </w:rPr>
        <w:t>ного поручения).</w:t>
      </w:r>
    </w:p>
    <w:p w14:paraId="6DDAF698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Заявка заполняется лично заявителем или уполномоченным лицом по довере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ности.</w:t>
      </w:r>
    </w:p>
    <w:p w14:paraId="0433237A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Заявка с документами пронумеровывается, прошивается и предоставляется заявит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лем организатору аукциона по описи документов (приложение №2 к документации об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>ционе). Заявка регистрируется организатором аукциона в журнале приема заявок на уч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 xml:space="preserve">стие в аукционе (конкурсе).  </w:t>
      </w:r>
    </w:p>
    <w:p w14:paraId="38E4B558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Заявка и опись документов составляется в 2 (двух) экземплярах. Один – остается у организатора аукциона, второй – у заявителя.  </w:t>
      </w:r>
    </w:p>
    <w:p w14:paraId="390DC963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По требованию заявителя организатор аукциона выдает расписку (приложение №3 к документации об аукционе) в получении заявки с указанием даты и времени её получения.</w:t>
      </w:r>
    </w:p>
    <w:p w14:paraId="60F39B54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lastRenderedPageBreak/>
        <w:t>15. Порядок и срок отзыва заявок на участие в аукционе:</w:t>
      </w:r>
      <w:r w:rsidR="00B95DBE" w:rsidRPr="00124369">
        <w:rPr>
          <w:b/>
          <w:bCs/>
          <w:color w:val="000000"/>
          <w:sz w:val="23"/>
          <w:szCs w:val="23"/>
        </w:rPr>
        <w:t xml:space="preserve"> </w:t>
      </w:r>
      <w:r w:rsidRPr="00124369">
        <w:rPr>
          <w:color w:val="000000"/>
          <w:sz w:val="23"/>
          <w:szCs w:val="23"/>
        </w:rPr>
        <w:t>заявитель вправе от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звать поданную им заявку в любое время до начала рассмотрения заявок на участие в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 xml:space="preserve">ционе </w:t>
      </w:r>
      <w:r w:rsidRPr="00124369">
        <w:rPr>
          <w:sz w:val="23"/>
          <w:szCs w:val="23"/>
        </w:rPr>
        <w:t>(</w:t>
      </w:r>
      <w:r w:rsidRPr="00124369">
        <w:rPr>
          <w:b/>
          <w:sz w:val="23"/>
          <w:szCs w:val="23"/>
        </w:rPr>
        <w:t>1 декабря 2021 года до 10 час.30 мин.</w:t>
      </w:r>
      <w:r w:rsidRPr="00124369">
        <w:rPr>
          <w:sz w:val="23"/>
          <w:szCs w:val="23"/>
        </w:rPr>
        <w:t>),</w:t>
      </w:r>
      <w:r w:rsidRPr="00124369">
        <w:rPr>
          <w:color w:val="FF0000"/>
          <w:sz w:val="23"/>
          <w:szCs w:val="23"/>
        </w:rPr>
        <w:t xml:space="preserve"> </w:t>
      </w:r>
      <w:r w:rsidRPr="00124369">
        <w:rPr>
          <w:color w:val="000000"/>
          <w:sz w:val="23"/>
          <w:szCs w:val="23"/>
        </w:rPr>
        <w:t>подав заявление в письменной форме орг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низатору аукциона.</w:t>
      </w:r>
    </w:p>
    <w:p w14:paraId="7C9AC07A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16. Срок подписания договора аренды, включая его согласование в необход</w:t>
      </w:r>
      <w:r w:rsidRPr="00124369">
        <w:rPr>
          <w:b/>
          <w:bCs/>
          <w:color w:val="000000"/>
          <w:sz w:val="23"/>
          <w:szCs w:val="23"/>
        </w:rPr>
        <w:t>и</w:t>
      </w:r>
      <w:r w:rsidRPr="00124369">
        <w:rPr>
          <w:b/>
          <w:bCs/>
          <w:color w:val="000000"/>
          <w:sz w:val="23"/>
          <w:szCs w:val="23"/>
        </w:rPr>
        <w:t>мых инстанциях:</w:t>
      </w:r>
      <w:r w:rsidRPr="00124369">
        <w:rPr>
          <w:color w:val="000000"/>
          <w:sz w:val="23"/>
          <w:szCs w:val="23"/>
        </w:rPr>
        <w:t xml:space="preserve"> не менее 10 дней со дня размещения на официальном сайте торгов и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 xml:space="preserve">формации о результатах аукциона в установленном порядке.  </w:t>
      </w:r>
    </w:p>
    <w:p w14:paraId="57D6F5CA" w14:textId="77777777" w:rsidR="009C5918" w:rsidRPr="00124369" w:rsidRDefault="009C5918" w:rsidP="0070008A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Проект договора - </w:t>
      </w:r>
      <w:r w:rsidRPr="00124369">
        <w:rPr>
          <w:b/>
          <w:color w:val="000000"/>
          <w:sz w:val="23"/>
          <w:szCs w:val="23"/>
        </w:rPr>
        <w:t>приложение №4 к документации об аукционе</w:t>
      </w:r>
      <w:r w:rsidRPr="00124369">
        <w:rPr>
          <w:color w:val="000000"/>
          <w:sz w:val="23"/>
          <w:szCs w:val="23"/>
        </w:rPr>
        <w:t>.</w:t>
      </w:r>
    </w:p>
    <w:p w14:paraId="6CA02EC1" w14:textId="77777777" w:rsidR="009C5918" w:rsidRPr="00124369" w:rsidRDefault="009C5918" w:rsidP="0070008A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" w:line="274" w:lineRule="exact"/>
        <w:ind w:firstLine="709"/>
        <w:rPr>
          <w:b/>
          <w:bCs/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17.</w:t>
      </w:r>
      <w:r w:rsidRPr="00124369">
        <w:rPr>
          <w:bCs/>
          <w:color w:val="000000"/>
          <w:sz w:val="23"/>
          <w:szCs w:val="23"/>
        </w:rPr>
        <w:t xml:space="preserve"> </w:t>
      </w:r>
      <w:r w:rsidRPr="00124369">
        <w:rPr>
          <w:b/>
          <w:bCs/>
          <w:color w:val="000000"/>
          <w:sz w:val="23"/>
          <w:szCs w:val="23"/>
        </w:rPr>
        <w:t>Форма, сроки, порядок и порядок пересмотра оплаты по договору аре</w:t>
      </w:r>
      <w:r w:rsidRPr="00124369">
        <w:rPr>
          <w:b/>
          <w:bCs/>
          <w:color w:val="000000"/>
          <w:sz w:val="23"/>
          <w:szCs w:val="23"/>
        </w:rPr>
        <w:t>н</w:t>
      </w:r>
      <w:r w:rsidRPr="00124369">
        <w:rPr>
          <w:b/>
          <w:bCs/>
          <w:color w:val="000000"/>
          <w:sz w:val="23"/>
          <w:szCs w:val="23"/>
        </w:rPr>
        <w:t>ды.</w:t>
      </w:r>
    </w:p>
    <w:p w14:paraId="582EA34A" w14:textId="77777777" w:rsidR="009C5918" w:rsidRPr="00124369" w:rsidRDefault="009C5918" w:rsidP="0070008A">
      <w:pPr>
        <w:spacing w:line="20" w:lineRule="atLeast"/>
        <w:ind w:firstLine="709"/>
        <w:rPr>
          <w:sz w:val="23"/>
          <w:szCs w:val="23"/>
        </w:rPr>
      </w:pPr>
      <w:r w:rsidRPr="00124369">
        <w:rPr>
          <w:sz w:val="23"/>
          <w:szCs w:val="23"/>
        </w:rPr>
        <w:t xml:space="preserve">За пользование Объектом устанавливается ежемесячная арендная плата, без НДС, коммунальных и эксплуатационных услуг, на весь период действия договора. </w:t>
      </w:r>
    </w:p>
    <w:p w14:paraId="103B2D6B" w14:textId="77777777" w:rsidR="009C5918" w:rsidRPr="00124369" w:rsidRDefault="009C5918" w:rsidP="0070008A">
      <w:pPr>
        <w:spacing w:line="20" w:lineRule="atLeast"/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Арендатор обязуется вносить арендную плату в срок до 20-го числа текущего мес</w:t>
      </w:r>
      <w:r w:rsidRPr="00124369">
        <w:rPr>
          <w:color w:val="000000"/>
          <w:sz w:val="23"/>
          <w:szCs w:val="23"/>
        </w:rPr>
        <w:t>я</w:t>
      </w:r>
      <w:r w:rsidRPr="00124369">
        <w:rPr>
          <w:color w:val="000000"/>
          <w:sz w:val="23"/>
          <w:szCs w:val="23"/>
        </w:rPr>
        <w:t xml:space="preserve">ца на единый бюджетный счет Тихвинского района в УФК по Ленинградской области - Администрация Тихвинского района: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3"/>
        <w:gridCol w:w="4069"/>
      </w:tblGrid>
      <w:tr w:rsidR="009C5918" w:rsidRPr="00124369" w14:paraId="50FB1BC7" w14:textId="77777777" w:rsidTr="00B95DBE">
        <w:tc>
          <w:tcPr>
            <w:tcW w:w="2755" w:type="pct"/>
          </w:tcPr>
          <w:p w14:paraId="494A2C0D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Наименование подразделения Банка России</w:t>
            </w:r>
          </w:p>
        </w:tc>
        <w:tc>
          <w:tcPr>
            <w:tcW w:w="2245" w:type="pct"/>
          </w:tcPr>
          <w:p w14:paraId="3D88C1D2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 xml:space="preserve">Отделение Ленинградское </w:t>
            </w:r>
          </w:p>
          <w:p w14:paraId="428059A0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 xml:space="preserve">БАНКА РОССИИ </w:t>
            </w:r>
          </w:p>
        </w:tc>
      </w:tr>
      <w:tr w:rsidR="009C5918" w:rsidRPr="00124369" w14:paraId="7EA81067" w14:textId="77777777" w:rsidTr="00B95DBE">
        <w:tc>
          <w:tcPr>
            <w:tcW w:w="2755" w:type="pct"/>
          </w:tcPr>
          <w:p w14:paraId="4C65742A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Наименование и место нахождения ТОФК</w:t>
            </w:r>
          </w:p>
        </w:tc>
        <w:tc>
          <w:tcPr>
            <w:tcW w:w="2245" w:type="pct"/>
          </w:tcPr>
          <w:p w14:paraId="6B26450C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УФК по Ленинградской обла</w:t>
            </w:r>
            <w:r w:rsidRPr="00124369">
              <w:rPr>
                <w:sz w:val="23"/>
                <w:szCs w:val="23"/>
              </w:rPr>
              <w:t>с</w:t>
            </w:r>
            <w:r w:rsidRPr="00124369">
              <w:rPr>
                <w:sz w:val="23"/>
                <w:szCs w:val="23"/>
              </w:rPr>
              <w:t xml:space="preserve">ти, </w:t>
            </w:r>
          </w:p>
          <w:p w14:paraId="3633DCBD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г. Санкт-Петербург</w:t>
            </w:r>
          </w:p>
        </w:tc>
      </w:tr>
      <w:tr w:rsidR="009C5918" w:rsidRPr="00124369" w14:paraId="6FED9FF1" w14:textId="77777777" w:rsidTr="00B95DBE">
        <w:tc>
          <w:tcPr>
            <w:tcW w:w="2755" w:type="pct"/>
          </w:tcPr>
          <w:p w14:paraId="108A4624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Банковский идентификационный код (БИК) ба</w:t>
            </w:r>
            <w:r w:rsidRPr="00124369">
              <w:rPr>
                <w:sz w:val="23"/>
                <w:szCs w:val="23"/>
              </w:rPr>
              <w:t>н</w:t>
            </w:r>
            <w:r w:rsidRPr="00124369">
              <w:rPr>
                <w:sz w:val="23"/>
                <w:szCs w:val="23"/>
              </w:rPr>
              <w:t>ка получателя средств (поле БИК)</w:t>
            </w:r>
          </w:p>
        </w:tc>
        <w:tc>
          <w:tcPr>
            <w:tcW w:w="2245" w:type="pct"/>
          </w:tcPr>
          <w:p w14:paraId="23B19D56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014106101</w:t>
            </w:r>
          </w:p>
        </w:tc>
      </w:tr>
      <w:tr w:rsidR="009C5918" w:rsidRPr="00124369" w14:paraId="7928EAAB" w14:textId="77777777" w:rsidTr="00B95DBE">
        <w:trPr>
          <w:trHeight w:val="511"/>
        </w:trPr>
        <w:tc>
          <w:tcPr>
            <w:tcW w:w="2755" w:type="pct"/>
          </w:tcPr>
          <w:p w14:paraId="0A1DC722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Номер счета банка получателя средств (Поле сч.№) –Единый казначейский счет</w:t>
            </w:r>
          </w:p>
        </w:tc>
        <w:tc>
          <w:tcPr>
            <w:tcW w:w="2245" w:type="pct"/>
          </w:tcPr>
          <w:p w14:paraId="336D0A17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40102810745370000006</w:t>
            </w:r>
          </w:p>
        </w:tc>
      </w:tr>
      <w:tr w:rsidR="009C5918" w:rsidRPr="00124369" w14:paraId="3E4718EB" w14:textId="77777777" w:rsidTr="00B95DBE">
        <w:tc>
          <w:tcPr>
            <w:tcW w:w="2755" w:type="pct"/>
          </w:tcPr>
          <w:p w14:paraId="31BFABEA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Номер счета получателя средств (Поле сс. №) казначейский счет для осуществления и отраж</w:t>
            </w:r>
            <w:r w:rsidRPr="00124369">
              <w:rPr>
                <w:sz w:val="23"/>
                <w:szCs w:val="23"/>
              </w:rPr>
              <w:t>е</w:t>
            </w:r>
            <w:r w:rsidRPr="00124369">
              <w:rPr>
                <w:sz w:val="23"/>
                <w:szCs w:val="23"/>
              </w:rPr>
              <w:t>ния операций по учету и распределению посту</w:t>
            </w:r>
            <w:r w:rsidRPr="00124369">
              <w:rPr>
                <w:sz w:val="23"/>
                <w:szCs w:val="23"/>
              </w:rPr>
              <w:t>п</w:t>
            </w:r>
            <w:r w:rsidRPr="00124369">
              <w:rPr>
                <w:sz w:val="23"/>
                <w:szCs w:val="23"/>
              </w:rPr>
              <w:t>лений</w:t>
            </w:r>
          </w:p>
        </w:tc>
        <w:tc>
          <w:tcPr>
            <w:tcW w:w="2245" w:type="pct"/>
          </w:tcPr>
          <w:p w14:paraId="21330B59" w14:textId="77777777" w:rsidR="009C5918" w:rsidRPr="00124369" w:rsidRDefault="009C5918" w:rsidP="00B95DBE">
            <w:pPr>
              <w:spacing w:line="20" w:lineRule="atLeast"/>
              <w:jc w:val="left"/>
              <w:rPr>
                <w:sz w:val="23"/>
                <w:szCs w:val="23"/>
              </w:rPr>
            </w:pPr>
            <w:r w:rsidRPr="00124369">
              <w:rPr>
                <w:sz w:val="23"/>
                <w:szCs w:val="23"/>
              </w:rPr>
              <w:t>03100643000000014500</w:t>
            </w:r>
          </w:p>
        </w:tc>
      </w:tr>
    </w:tbl>
    <w:p w14:paraId="4893C311" w14:textId="77777777" w:rsidR="009C5918" w:rsidRPr="00124369" w:rsidRDefault="009C5918" w:rsidP="009C5918">
      <w:pPr>
        <w:spacing w:line="20" w:lineRule="atLeast"/>
        <w:rPr>
          <w:sz w:val="23"/>
          <w:szCs w:val="23"/>
        </w:rPr>
      </w:pPr>
      <w:r w:rsidRPr="00124369">
        <w:rPr>
          <w:b/>
          <w:sz w:val="23"/>
          <w:szCs w:val="23"/>
        </w:rPr>
        <w:t>Получатель:</w:t>
      </w:r>
      <w:r w:rsidRPr="00124369">
        <w:rPr>
          <w:sz w:val="23"/>
          <w:szCs w:val="23"/>
        </w:rPr>
        <w:t xml:space="preserve"> УФК по Ленинградской области – Администрация Тихвинского района, ИНН 4715015877, КПП 471501001, ОКТМО 41645000,</w:t>
      </w:r>
    </w:p>
    <w:p w14:paraId="67AF38E4" w14:textId="77777777" w:rsidR="009C5918" w:rsidRPr="00124369" w:rsidRDefault="009C5918" w:rsidP="009C5918">
      <w:pPr>
        <w:spacing w:line="20" w:lineRule="atLeast"/>
        <w:rPr>
          <w:sz w:val="23"/>
          <w:szCs w:val="23"/>
        </w:rPr>
      </w:pPr>
      <w:r w:rsidRPr="00124369">
        <w:rPr>
          <w:sz w:val="23"/>
          <w:szCs w:val="23"/>
        </w:rPr>
        <w:t xml:space="preserve">Арендная плата за пользование зданием:  </w:t>
      </w:r>
      <w:r w:rsidRPr="00124369">
        <w:rPr>
          <w:b/>
          <w:sz w:val="23"/>
          <w:szCs w:val="23"/>
        </w:rPr>
        <w:t>КБК 70111105075050000120</w:t>
      </w:r>
      <w:r w:rsidRPr="00124369">
        <w:rPr>
          <w:sz w:val="23"/>
          <w:szCs w:val="23"/>
        </w:rPr>
        <w:t>;</w:t>
      </w:r>
    </w:p>
    <w:p w14:paraId="48267B3D" w14:textId="77777777" w:rsidR="009C5918" w:rsidRPr="00124369" w:rsidRDefault="009C5918" w:rsidP="009C5918">
      <w:pPr>
        <w:spacing w:line="20" w:lineRule="atLeast"/>
        <w:rPr>
          <w:sz w:val="23"/>
          <w:szCs w:val="23"/>
        </w:rPr>
      </w:pPr>
      <w:r w:rsidRPr="00124369">
        <w:rPr>
          <w:sz w:val="23"/>
          <w:szCs w:val="23"/>
        </w:rPr>
        <w:t>Арендная плата за пользование земельным участком:</w:t>
      </w:r>
      <w:r w:rsidRPr="00124369">
        <w:rPr>
          <w:b/>
          <w:color w:val="000000"/>
          <w:sz w:val="23"/>
          <w:szCs w:val="23"/>
        </w:rPr>
        <w:t xml:space="preserve"> КБК 7011110502505000020</w:t>
      </w:r>
      <w:r w:rsidRPr="00124369">
        <w:rPr>
          <w:rFonts w:ascii="Arial" w:hAnsi="Arial" w:cs="Arial"/>
          <w:b/>
          <w:color w:val="000000"/>
          <w:sz w:val="23"/>
          <w:szCs w:val="23"/>
        </w:rPr>
        <w:t>.</w:t>
      </w:r>
    </w:p>
    <w:p w14:paraId="0752A908" w14:textId="77777777" w:rsidR="009C5918" w:rsidRPr="00124369" w:rsidRDefault="009C5918" w:rsidP="009C5918">
      <w:pPr>
        <w:spacing w:line="20" w:lineRule="atLeast"/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за пользование зданием </w:t>
      </w:r>
      <w:r w:rsidRPr="00124369">
        <w:rPr>
          <w:b/>
          <w:bCs/>
          <w:color w:val="000000"/>
          <w:sz w:val="23"/>
          <w:szCs w:val="23"/>
          <w:u w:val="single"/>
        </w:rPr>
        <w:t>НДС</w:t>
      </w:r>
      <w:r w:rsidRPr="00124369">
        <w:rPr>
          <w:b/>
          <w:color w:val="000000"/>
          <w:sz w:val="23"/>
          <w:szCs w:val="23"/>
          <w:u w:val="single"/>
        </w:rPr>
        <w:t xml:space="preserve"> на сумму арендной платы</w:t>
      </w:r>
      <w:r w:rsidRPr="00124369">
        <w:rPr>
          <w:color w:val="000000"/>
          <w:sz w:val="23"/>
          <w:szCs w:val="23"/>
        </w:rPr>
        <w:t xml:space="preserve"> в соотве</w:t>
      </w:r>
      <w:r w:rsidRPr="00124369">
        <w:rPr>
          <w:color w:val="000000"/>
          <w:sz w:val="23"/>
          <w:szCs w:val="23"/>
        </w:rPr>
        <w:t>т</w:t>
      </w:r>
      <w:r w:rsidRPr="00124369">
        <w:rPr>
          <w:color w:val="000000"/>
          <w:sz w:val="23"/>
          <w:szCs w:val="23"/>
        </w:rPr>
        <w:t>ствии с законодательством Российской Федерации на момент платежа в УФК по Л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 xml:space="preserve">нинградской области. </w:t>
      </w:r>
    </w:p>
    <w:p w14:paraId="092B5188" w14:textId="77777777" w:rsidR="009C5918" w:rsidRPr="00124369" w:rsidRDefault="009C5918" w:rsidP="009C5918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spacing w:line="20" w:lineRule="atLeast"/>
        <w:ind w:right="-92" w:firstLine="709"/>
        <w:rPr>
          <w:color w:val="000000"/>
          <w:spacing w:val="-3"/>
          <w:sz w:val="23"/>
          <w:szCs w:val="23"/>
        </w:rPr>
      </w:pPr>
      <w:r w:rsidRPr="00124369">
        <w:rPr>
          <w:color w:val="000000"/>
          <w:spacing w:val="10"/>
          <w:sz w:val="23"/>
          <w:szCs w:val="23"/>
        </w:rPr>
        <w:t>Цена заключенного договора не может быть пересмотрена сторонами в ст</w:t>
      </w:r>
      <w:r w:rsidRPr="00124369">
        <w:rPr>
          <w:color w:val="000000"/>
          <w:spacing w:val="10"/>
          <w:sz w:val="23"/>
          <w:szCs w:val="23"/>
        </w:rPr>
        <w:t>о</w:t>
      </w:r>
      <w:r w:rsidRPr="00124369">
        <w:rPr>
          <w:color w:val="000000"/>
          <w:spacing w:val="10"/>
          <w:sz w:val="23"/>
          <w:szCs w:val="23"/>
        </w:rPr>
        <w:t xml:space="preserve">рону </w:t>
      </w:r>
      <w:r w:rsidRPr="00124369">
        <w:rPr>
          <w:color w:val="000000"/>
          <w:spacing w:val="-3"/>
          <w:sz w:val="23"/>
          <w:szCs w:val="23"/>
        </w:rPr>
        <w:t>уменьшения.</w:t>
      </w:r>
    </w:p>
    <w:p w14:paraId="5DE375AB" w14:textId="77777777" w:rsidR="009C5918" w:rsidRPr="00124369" w:rsidRDefault="009C5918" w:rsidP="009C5918">
      <w:pPr>
        <w:ind w:firstLine="709"/>
        <w:rPr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18</w:t>
      </w:r>
      <w:r w:rsidRPr="00124369">
        <w:rPr>
          <w:bCs/>
          <w:color w:val="000000"/>
          <w:sz w:val="23"/>
          <w:szCs w:val="23"/>
        </w:rPr>
        <w:t>.</w:t>
      </w:r>
      <w:r w:rsidRPr="00124369">
        <w:rPr>
          <w:b/>
          <w:bCs/>
          <w:color w:val="000000"/>
          <w:sz w:val="23"/>
          <w:szCs w:val="23"/>
        </w:rPr>
        <w:t xml:space="preserve"> Требования к техническому состоянию Объекта</w:t>
      </w:r>
      <w:r w:rsidRPr="00124369">
        <w:rPr>
          <w:b/>
          <w:bCs/>
          <w:sz w:val="23"/>
          <w:szCs w:val="23"/>
        </w:rPr>
        <w:t>:</w:t>
      </w:r>
    </w:p>
    <w:p w14:paraId="7A2601DA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sz w:val="23"/>
          <w:szCs w:val="23"/>
        </w:rPr>
        <w:t>На момент окончания срока договора аренды Объект д</w:t>
      </w:r>
      <w:r w:rsidRPr="00124369">
        <w:rPr>
          <w:color w:val="000000"/>
          <w:sz w:val="23"/>
          <w:szCs w:val="23"/>
        </w:rPr>
        <w:t>олжен находиться в испра</w:t>
      </w:r>
      <w:r w:rsidRPr="00124369">
        <w:rPr>
          <w:color w:val="000000"/>
          <w:sz w:val="23"/>
          <w:szCs w:val="23"/>
        </w:rPr>
        <w:t>в</w:t>
      </w:r>
      <w:r w:rsidRPr="00124369">
        <w:rPr>
          <w:color w:val="000000"/>
          <w:sz w:val="23"/>
          <w:szCs w:val="23"/>
        </w:rPr>
        <w:t>ном состоянии, с учетом нормального износа. Инженерное оборудование должно соотве</w:t>
      </w:r>
      <w:r w:rsidRPr="00124369">
        <w:rPr>
          <w:color w:val="000000"/>
          <w:sz w:val="23"/>
          <w:szCs w:val="23"/>
        </w:rPr>
        <w:t>т</w:t>
      </w:r>
      <w:r w:rsidRPr="00124369">
        <w:rPr>
          <w:color w:val="000000"/>
          <w:sz w:val="23"/>
          <w:szCs w:val="23"/>
        </w:rPr>
        <w:t>ствовать правилам и нормам, утвержденным нормативными правовыми актами Российской Федерации, устанавливающими порядок их технической и безопасной эк</w:t>
      </w:r>
      <w:r w:rsidRPr="00124369">
        <w:rPr>
          <w:color w:val="000000"/>
          <w:sz w:val="23"/>
          <w:szCs w:val="23"/>
        </w:rPr>
        <w:t>с</w:t>
      </w:r>
      <w:r w:rsidRPr="00124369">
        <w:rPr>
          <w:color w:val="000000"/>
          <w:sz w:val="23"/>
          <w:szCs w:val="23"/>
        </w:rPr>
        <w:t>плуатации.</w:t>
      </w:r>
    </w:p>
    <w:p w14:paraId="1F21F525" w14:textId="77777777" w:rsidR="009C5918" w:rsidRPr="00124369" w:rsidRDefault="009C5918" w:rsidP="009C5918">
      <w:pPr>
        <w:ind w:firstLine="709"/>
        <w:rPr>
          <w:b/>
          <w:bCs/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19. Требования к содержанию Объекта</w:t>
      </w:r>
      <w:r w:rsidR="00B95DBE" w:rsidRPr="00124369">
        <w:rPr>
          <w:b/>
          <w:bCs/>
          <w:color w:val="000000"/>
          <w:sz w:val="23"/>
          <w:szCs w:val="23"/>
        </w:rPr>
        <w:t>:</w:t>
      </w:r>
    </w:p>
    <w:p w14:paraId="74C6441C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С даты подписания акта приема-передачи Объекта Арендатор несет самостоятел</w:t>
      </w:r>
      <w:r w:rsidRPr="00124369">
        <w:rPr>
          <w:color w:val="000000"/>
          <w:sz w:val="23"/>
          <w:szCs w:val="23"/>
        </w:rPr>
        <w:t>ь</w:t>
      </w:r>
      <w:r w:rsidRPr="00124369">
        <w:rPr>
          <w:color w:val="000000"/>
          <w:sz w:val="23"/>
          <w:szCs w:val="23"/>
        </w:rPr>
        <w:t>ную ответственность за исполнение и соблюдение правил и норм электро-, тепл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энерго-, газо-, противопожарной, санитарно- эпидемиологической и экологической безопасности, утвержденных нормативными актами Российской Федерации.</w:t>
      </w:r>
    </w:p>
    <w:p w14:paraId="752FE4CC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Арендатор обязуется:</w:t>
      </w:r>
    </w:p>
    <w:p w14:paraId="4969656A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своевременно производить за счет собственных средств текущий и капитальный р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монт Объекта, в том числе инженерных сетей и сантехнического оборудования в границах п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мещения;</w:t>
      </w:r>
    </w:p>
    <w:p w14:paraId="6B645E5C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осуществлять техническое обслуживание и эксплуатацию Объекта</w:t>
      </w:r>
      <w:r w:rsidRPr="00124369">
        <w:rPr>
          <w:color w:val="FF0000"/>
          <w:sz w:val="23"/>
          <w:szCs w:val="23"/>
        </w:rPr>
        <w:t xml:space="preserve"> </w:t>
      </w:r>
      <w:r w:rsidRPr="00124369">
        <w:rPr>
          <w:color w:val="000000"/>
          <w:sz w:val="23"/>
          <w:szCs w:val="23"/>
        </w:rPr>
        <w:t>за счет собстве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 xml:space="preserve">ных средств (в </w:t>
      </w:r>
      <w:r w:rsidR="00E213DF" w:rsidRPr="00124369">
        <w:rPr>
          <w:color w:val="000000"/>
          <w:sz w:val="23"/>
          <w:szCs w:val="23"/>
        </w:rPr>
        <w:t xml:space="preserve">том числе </w:t>
      </w:r>
      <w:r w:rsidRPr="00124369">
        <w:rPr>
          <w:color w:val="000000"/>
          <w:sz w:val="23"/>
          <w:szCs w:val="23"/>
        </w:rPr>
        <w:t>инженерного оборудования, внутренних электрической, водопр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водной, канализационной и отопительных систем и фасада), а также содержать их в по</w:t>
      </w:r>
      <w:r w:rsidRPr="00124369">
        <w:rPr>
          <w:color w:val="000000"/>
          <w:sz w:val="23"/>
          <w:szCs w:val="23"/>
        </w:rPr>
        <w:t>л</w:t>
      </w:r>
      <w:r w:rsidRPr="00124369">
        <w:rPr>
          <w:color w:val="000000"/>
          <w:sz w:val="23"/>
          <w:szCs w:val="23"/>
        </w:rPr>
        <w:t>ной и</w:t>
      </w:r>
      <w:r w:rsidRPr="00124369">
        <w:rPr>
          <w:color w:val="000000"/>
          <w:sz w:val="23"/>
          <w:szCs w:val="23"/>
        </w:rPr>
        <w:t>с</w:t>
      </w:r>
      <w:r w:rsidRPr="00124369">
        <w:rPr>
          <w:color w:val="000000"/>
          <w:sz w:val="23"/>
          <w:szCs w:val="23"/>
        </w:rPr>
        <w:t>правности и санитарном и противопожарном состоянии;</w:t>
      </w:r>
    </w:p>
    <w:p w14:paraId="0484DADF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не проводить никаких перепланировок и переоборудования арендуемого Объекта, выз</w:t>
      </w:r>
      <w:r w:rsidRPr="00124369">
        <w:rPr>
          <w:color w:val="000000"/>
          <w:sz w:val="23"/>
          <w:szCs w:val="23"/>
        </w:rPr>
        <w:t>ы</w:t>
      </w:r>
      <w:r w:rsidRPr="00124369">
        <w:rPr>
          <w:color w:val="000000"/>
          <w:sz w:val="23"/>
          <w:szCs w:val="23"/>
        </w:rPr>
        <w:t>ваемых потребностями Арендатора, без письменного разрешения Арендодателя;</w:t>
      </w:r>
    </w:p>
    <w:p w14:paraId="77CD62C4" w14:textId="77777777" w:rsidR="009C5918" w:rsidRPr="00124369" w:rsidRDefault="009C5918" w:rsidP="00E213DF">
      <w:pPr>
        <w:spacing w:line="20" w:lineRule="atLeast"/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lastRenderedPageBreak/>
        <w:t>- заключить договор страхования Объекта, в соответствии с Положением о страхов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нии,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Объекта по его прямому назначению или ухудшению его состояния, предусмотренного настоящим договором, и предоставить Арендодателю к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пию дог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вора страхования Объекта;</w:t>
      </w:r>
    </w:p>
    <w:p w14:paraId="1D52FD87" w14:textId="77777777" w:rsidR="009C5918" w:rsidRPr="00124369" w:rsidRDefault="009C5918" w:rsidP="00E213DF">
      <w:pPr>
        <w:ind w:left="142" w:hanging="142"/>
        <w:rPr>
          <w:sz w:val="23"/>
          <w:szCs w:val="23"/>
        </w:rPr>
      </w:pPr>
      <w:r w:rsidRPr="00124369">
        <w:rPr>
          <w:color w:val="000000"/>
          <w:sz w:val="23"/>
          <w:szCs w:val="23"/>
        </w:rPr>
        <w:t>- в срок не позднее 14-ти календарных дней с даты подписания акта о предоставлении Об</w:t>
      </w:r>
      <w:r w:rsidRPr="00124369">
        <w:rPr>
          <w:color w:val="000000"/>
          <w:sz w:val="23"/>
          <w:szCs w:val="23"/>
        </w:rPr>
        <w:t>ъ</w:t>
      </w:r>
      <w:r w:rsidRPr="00124369">
        <w:rPr>
          <w:color w:val="000000"/>
          <w:sz w:val="23"/>
          <w:szCs w:val="23"/>
        </w:rPr>
        <w:t>екта в аренду, заключить с предприятиями</w:t>
      </w:r>
      <w:r w:rsidR="00E213DF" w:rsidRPr="00124369">
        <w:rPr>
          <w:color w:val="000000"/>
          <w:sz w:val="23"/>
          <w:szCs w:val="23"/>
        </w:rPr>
        <w:t>-</w:t>
      </w:r>
      <w:r w:rsidRPr="00124369">
        <w:rPr>
          <w:color w:val="000000"/>
          <w:sz w:val="23"/>
          <w:szCs w:val="23"/>
        </w:rPr>
        <w:t xml:space="preserve">поставщиками договоры на поставку ресурсов, оказание коммунальных услуг, </w:t>
      </w:r>
      <w:r w:rsidRPr="00124369">
        <w:rPr>
          <w:sz w:val="23"/>
          <w:szCs w:val="23"/>
        </w:rPr>
        <w:t>в котором расположен Объект, своевреме</w:t>
      </w:r>
      <w:r w:rsidRPr="00124369">
        <w:rPr>
          <w:sz w:val="23"/>
          <w:szCs w:val="23"/>
        </w:rPr>
        <w:t>н</w:t>
      </w:r>
      <w:r w:rsidRPr="00124369">
        <w:rPr>
          <w:sz w:val="23"/>
          <w:szCs w:val="23"/>
        </w:rPr>
        <w:t>но оплачивать счета за потребление ресурсов и оказание услуг, предоставление кот</w:t>
      </w:r>
      <w:r w:rsidRPr="00124369">
        <w:rPr>
          <w:sz w:val="23"/>
          <w:szCs w:val="23"/>
        </w:rPr>
        <w:t>о</w:t>
      </w:r>
      <w:r w:rsidRPr="00124369">
        <w:rPr>
          <w:sz w:val="23"/>
          <w:szCs w:val="23"/>
        </w:rPr>
        <w:t>рых предусмотрено этими дог</w:t>
      </w:r>
      <w:r w:rsidRPr="00124369">
        <w:rPr>
          <w:sz w:val="23"/>
          <w:szCs w:val="23"/>
        </w:rPr>
        <w:t>о</w:t>
      </w:r>
      <w:r w:rsidRPr="00124369">
        <w:rPr>
          <w:sz w:val="23"/>
          <w:szCs w:val="23"/>
        </w:rPr>
        <w:t xml:space="preserve">ворами. </w:t>
      </w:r>
    </w:p>
    <w:p w14:paraId="13D4F57E" w14:textId="77777777" w:rsidR="009C5918" w:rsidRPr="00124369" w:rsidRDefault="009C5918" w:rsidP="009C5918">
      <w:pPr>
        <w:ind w:firstLine="709"/>
        <w:rPr>
          <w:b/>
          <w:sz w:val="23"/>
          <w:szCs w:val="23"/>
        </w:rPr>
      </w:pPr>
      <w:r w:rsidRPr="00124369">
        <w:rPr>
          <w:b/>
          <w:sz w:val="23"/>
          <w:szCs w:val="23"/>
        </w:rPr>
        <w:t>20.  Особые условия договора:</w:t>
      </w:r>
    </w:p>
    <w:p w14:paraId="6BDAA741" w14:textId="77777777" w:rsidR="009C5918" w:rsidRPr="00124369" w:rsidRDefault="009C5918" w:rsidP="009C5918">
      <w:pPr>
        <w:spacing w:line="20" w:lineRule="atLeast"/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Арендатор обязан обеспечить транспортную безопасность автобусной станции в с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 xml:space="preserve">ответствии с требованиями Федерального </w:t>
      </w:r>
      <w:r w:rsidR="00E213DF" w:rsidRPr="00124369">
        <w:rPr>
          <w:color w:val="000000"/>
          <w:sz w:val="23"/>
          <w:szCs w:val="23"/>
        </w:rPr>
        <w:t>з</w:t>
      </w:r>
      <w:r w:rsidRPr="00124369">
        <w:rPr>
          <w:color w:val="000000"/>
          <w:sz w:val="23"/>
          <w:szCs w:val="23"/>
        </w:rPr>
        <w:t xml:space="preserve">акона от 9 февраля 2007 года №16-ФЗ «О транспортной безопасности» в течение всего срока действия договора аренды. </w:t>
      </w:r>
      <w:r w:rsidRPr="00124369">
        <w:rPr>
          <w:color w:val="333333"/>
          <w:sz w:val="23"/>
          <w:szCs w:val="23"/>
          <w:shd w:val="clear" w:color="auto" w:fill="FFFFFF"/>
        </w:rPr>
        <w:t>Аренд</w:t>
      </w:r>
      <w:r w:rsidRPr="00124369">
        <w:rPr>
          <w:color w:val="333333"/>
          <w:sz w:val="23"/>
          <w:szCs w:val="23"/>
          <w:shd w:val="clear" w:color="auto" w:fill="FFFFFF"/>
        </w:rPr>
        <w:t>а</w:t>
      </w:r>
      <w:r w:rsidRPr="00124369">
        <w:rPr>
          <w:color w:val="333333"/>
          <w:sz w:val="23"/>
          <w:szCs w:val="23"/>
          <w:shd w:val="clear" w:color="auto" w:fill="FFFFFF"/>
        </w:rPr>
        <w:t>тор обязуется в полном объеме соблюдать требования по обеспечению транспортной безопа</w:t>
      </w:r>
      <w:r w:rsidRPr="00124369">
        <w:rPr>
          <w:color w:val="333333"/>
          <w:sz w:val="23"/>
          <w:szCs w:val="23"/>
          <w:shd w:val="clear" w:color="auto" w:fill="FFFFFF"/>
        </w:rPr>
        <w:t>с</w:t>
      </w:r>
      <w:r w:rsidRPr="00124369">
        <w:rPr>
          <w:color w:val="333333"/>
          <w:sz w:val="23"/>
          <w:szCs w:val="23"/>
          <w:shd w:val="clear" w:color="auto" w:fill="FFFFFF"/>
        </w:rPr>
        <w:t>ности, в том числе требований к антитеррористической защищенности объектов (террит</w:t>
      </w:r>
      <w:r w:rsidRPr="00124369">
        <w:rPr>
          <w:color w:val="333333"/>
          <w:sz w:val="23"/>
          <w:szCs w:val="23"/>
          <w:shd w:val="clear" w:color="auto" w:fill="FFFFFF"/>
        </w:rPr>
        <w:t>о</w:t>
      </w:r>
      <w:r w:rsidRPr="00124369">
        <w:rPr>
          <w:color w:val="333333"/>
          <w:sz w:val="23"/>
          <w:szCs w:val="23"/>
          <w:shd w:val="clear" w:color="auto" w:fill="FFFFFF"/>
        </w:rPr>
        <w:t>рий), учитывающих уровни безопасности для различных категорий объектов транспортной инфраструктуры автомобильного транспорта, утвержденные постановлением Правительс</w:t>
      </w:r>
      <w:r w:rsidRPr="00124369">
        <w:rPr>
          <w:color w:val="333333"/>
          <w:sz w:val="23"/>
          <w:szCs w:val="23"/>
          <w:shd w:val="clear" w:color="auto" w:fill="FFFFFF"/>
        </w:rPr>
        <w:t>т</w:t>
      </w:r>
      <w:r w:rsidRPr="00124369">
        <w:rPr>
          <w:color w:val="333333"/>
          <w:sz w:val="23"/>
          <w:szCs w:val="23"/>
          <w:shd w:val="clear" w:color="auto" w:fill="FFFFFF"/>
        </w:rPr>
        <w:t xml:space="preserve">ва Российской Федерации от 8 октября 2020 года №1642. </w:t>
      </w:r>
      <w:r w:rsidRPr="00124369">
        <w:rPr>
          <w:color w:val="000000"/>
          <w:sz w:val="23"/>
          <w:szCs w:val="23"/>
        </w:rPr>
        <w:t>Паспорт обеспечения транспор</w:t>
      </w:r>
      <w:r w:rsidRPr="00124369">
        <w:rPr>
          <w:color w:val="000000"/>
          <w:sz w:val="23"/>
          <w:szCs w:val="23"/>
        </w:rPr>
        <w:t>т</w:t>
      </w:r>
      <w:r w:rsidRPr="00124369">
        <w:rPr>
          <w:color w:val="000000"/>
          <w:sz w:val="23"/>
          <w:szCs w:val="23"/>
        </w:rPr>
        <w:t>ной безопасности автостанции арендатором оформляется в срок не позднее 3 месяцев с д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ты заключения договора аренды за счет собстве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ных средств.</w:t>
      </w:r>
    </w:p>
    <w:p w14:paraId="3E4F6991" w14:textId="77777777" w:rsidR="009C5918" w:rsidRPr="00124369" w:rsidRDefault="009C5918" w:rsidP="00E213DF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Арендодатель в праве путем уведомления Арендатора отказаться от исполнения д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говора аренды в случае</w:t>
      </w:r>
      <w:r w:rsidR="00E213DF" w:rsidRPr="00124369">
        <w:rPr>
          <w:color w:val="000000"/>
          <w:sz w:val="23"/>
          <w:szCs w:val="23"/>
        </w:rPr>
        <w:t>,</w:t>
      </w:r>
      <w:r w:rsidRPr="00124369">
        <w:rPr>
          <w:color w:val="000000"/>
          <w:sz w:val="23"/>
          <w:szCs w:val="23"/>
        </w:rPr>
        <w:t xml:space="preserve"> когда Арендатор более 2-х раз подряд</w:t>
      </w:r>
      <w:r w:rsidR="00E213DF" w:rsidRPr="00124369">
        <w:rPr>
          <w:color w:val="000000"/>
          <w:sz w:val="23"/>
          <w:szCs w:val="23"/>
        </w:rPr>
        <w:t>,</w:t>
      </w:r>
      <w:r w:rsidRPr="00124369">
        <w:rPr>
          <w:color w:val="000000"/>
          <w:sz w:val="23"/>
          <w:szCs w:val="23"/>
        </w:rPr>
        <w:t xml:space="preserve"> по истечении установле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ного договором аренды срока платежа, не вносит арендную плату в полном об</w:t>
      </w:r>
      <w:r w:rsidRPr="00124369">
        <w:rPr>
          <w:color w:val="000000"/>
          <w:sz w:val="23"/>
          <w:szCs w:val="23"/>
        </w:rPr>
        <w:t>ъ</w:t>
      </w:r>
      <w:r w:rsidRPr="00124369">
        <w:rPr>
          <w:color w:val="000000"/>
          <w:sz w:val="23"/>
          <w:szCs w:val="23"/>
        </w:rPr>
        <w:t>еме</w:t>
      </w:r>
      <w:r w:rsidR="00E213DF" w:rsidRPr="00124369">
        <w:rPr>
          <w:color w:val="000000"/>
          <w:sz w:val="23"/>
          <w:szCs w:val="23"/>
        </w:rPr>
        <w:t>.</w:t>
      </w:r>
      <w:r w:rsidRPr="00124369">
        <w:rPr>
          <w:color w:val="000000"/>
          <w:sz w:val="23"/>
          <w:szCs w:val="23"/>
        </w:rPr>
        <w:t xml:space="preserve"> </w:t>
      </w:r>
    </w:p>
    <w:p w14:paraId="0791AA62" w14:textId="77777777" w:rsidR="009C5918" w:rsidRPr="00124369" w:rsidRDefault="009C5918" w:rsidP="00E213DF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В случае одностороннего отказа договор аренды считается расторгнутым.</w:t>
      </w:r>
    </w:p>
    <w:p w14:paraId="7A4228BF" w14:textId="77777777" w:rsidR="009C5918" w:rsidRPr="00124369" w:rsidRDefault="009C5918" w:rsidP="009C5918">
      <w:pPr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 xml:space="preserve">            21. Условия аукциона:</w:t>
      </w:r>
      <w:r w:rsidRPr="00124369">
        <w:rPr>
          <w:color w:val="000000"/>
          <w:sz w:val="23"/>
          <w:szCs w:val="23"/>
        </w:rPr>
        <w:t xml:space="preserve"> порядок и условия заключения договора с участником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>циона являются условиями публичной оферты, а подача заявки на участие в аукционе я</w:t>
      </w:r>
      <w:r w:rsidRPr="00124369">
        <w:rPr>
          <w:color w:val="000000"/>
          <w:sz w:val="23"/>
          <w:szCs w:val="23"/>
        </w:rPr>
        <w:t>в</w:t>
      </w:r>
      <w:r w:rsidRPr="00124369">
        <w:rPr>
          <w:color w:val="000000"/>
          <w:sz w:val="23"/>
          <w:szCs w:val="23"/>
        </w:rPr>
        <w:t>ляется акцептом такой оферты.</w:t>
      </w:r>
    </w:p>
    <w:p w14:paraId="57221B99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22. Не</w:t>
      </w:r>
      <w:r w:rsidRPr="00124369">
        <w:rPr>
          <w:color w:val="000000"/>
          <w:sz w:val="23"/>
          <w:szCs w:val="23"/>
        </w:rPr>
        <w:t xml:space="preserve"> </w:t>
      </w:r>
      <w:r w:rsidRPr="00124369">
        <w:rPr>
          <w:b/>
          <w:bCs/>
          <w:color w:val="000000"/>
          <w:sz w:val="23"/>
          <w:szCs w:val="23"/>
        </w:rPr>
        <w:t>допускается:</w:t>
      </w:r>
      <w:r w:rsidRPr="00124369">
        <w:rPr>
          <w:color w:val="000000"/>
          <w:sz w:val="23"/>
          <w:szCs w:val="23"/>
        </w:rPr>
        <w:t xml:space="preserve"> при заключении и исполнении договора аренды изменение у</w:t>
      </w:r>
      <w:r w:rsidRPr="00124369">
        <w:rPr>
          <w:color w:val="000000"/>
          <w:sz w:val="23"/>
          <w:szCs w:val="23"/>
        </w:rPr>
        <w:t>с</w:t>
      </w:r>
      <w:r w:rsidRPr="00124369">
        <w:rPr>
          <w:color w:val="000000"/>
          <w:sz w:val="23"/>
          <w:szCs w:val="23"/>
        </w:rPr>
        <w:t>ловий договора, указанных в документации об аукционе, как по соглашению сторон, так и в одностороннем порядке.</w:t>
      </w:r>
    </w:p>
    <w:p w14:paraId="5289B24B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23. Победителем аукциона признается</w:t>
      </w:r>
      <w:r w:rsidRPr="00124369">
        <w:rPr>
          <w:color w:val="000000"/>
          <w:sz w:val="23"/>
          <w:szCs w:val="23"/>
        </w:rPr>
        <w:t xml:space="preserve"> лицо, предложившее наиболее высокую цену договора.</w:t>
      </w:r>
    </w:p>
    <w:p w14:paraId="0789CECD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24. Аукцион признается несостоявшимся в следующих случаях:</w:t>
      </w:r>
    </w:p>
    <w:p w14:paraId="4CCF42FF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если по окончании срока подачи заявок на участие в аукционе подана только одна з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явка или не подано ни одной заявки;</w:t>
      </w:r>
    </w:p>
    <w:p w14:paraId="464A1723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если принято решение об отказе в допуске к участию в аукционе всех заявителей или о признании только одного заявителя участником аукциона.</w:t>
      </w:r>
    </w:p>
    <w:p w14:paraId="23668623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ля, с лицом, подавшим единственную заявку на участие в аукционе, в случае, если указа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ная заявка соответствует требованиям и условиям, предусмотренным док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ментацией об аукционе, а также с лицом, признанным единственным участником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>циона, организатор аукциона обязан заключить договор на условиях и по цене, которые предусмотрены зая</w:t>
      </w:r>
      <w:r w:rsidRPr="00124369">
        <w:rPr>
          <w:color w:val="000000"/>
          <w:sz w:val="23"/>
          <w:szCs w:val="23"/>
        </w:rPr>
        <w:t>в</w:t>
      </w:r>
      <w:r w:rsidRPr="00124369">
        <w:rPr>
          <w:color w:val="000000"/>
          <w:sz w:val="23"/>
          <w:szCs w:val="23"/>
        </w:rPr>
        <w:t>кой на участие в аукционе и документацией об аукционе, но по ц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не не менее начальной (минимальной) цены договора (лота), указанной в извещении о проведении аукциона.</w:t>
      </w:r>
    </w:p>
    <w:p w14:paraId="2F34C030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25. Организатор аукциона вправе принять решение:</w:t>
      </w:r>
    </w:p>
    <w:p w14:paraId="15BDB241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Не позднее, чем за пять дней до даты окончания подачи заявок на участие в аукци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не:</w:t>
      </w:r>
    </w:p>
    <w:p w14:paraId="296C1FA9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о внесении изменений в документацию об аукционе (изменение предмета аукциона не д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пускается);</w:t>
      </w:r>
    </w:p>
    <w:p w14:paraId="34076B24" w14:textId="77777777" w:rsidR="009C5918" w:rsidRPr="00124369" w:rsidRDefault="009C5918" w:rsidP="00E213DF">
      <w:pPr>
        <w:ind w:left="142" w:hanging="142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- отказаться от проведения аукциона.</w:t>
      </w:r>
    </w:p>
    <w:p w14:paraId="1BA60844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Принятое решение размещается организатором аукциона в течение одного дня с д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ты его принятия на официальном сайте торгов Российской Федерации</w:t>
      </w:r>
      <w:r w:rsidR="00E213DF" w:rsidRPr="00124369">
        <w:rPr>
          <w:color w:val="000000"/>
          <w:sz w:val="23"/>
          <w:szCs w:val="23"/>
        </w:rPr>
        <w:t>:</w:t>
      </w:r>
      <w:r w:rsidRPr="00124369">
        <w:rPr>
          <w:color w:val="000000"/>
          <w:sz w:val="23"/>
          <w:szCs w:val="23"/>
        </w:rPr>
        <w:t xml:space="preserve"> www.tor</w:t>
      </w:r>
      <w:r w:rsidRPr="00124369">
        <w:rPr>
          <w:color w:val="000000"/>
          <w:sz w:val="23"/>
          <w:szCs w:val="23"/>
          <w:lang w:val="en-US"/>
        </w:rPr>
        <w:t>g</w:t>
      </w:r>
      <w:r w:rsidR="00E213DF" w:rsidRPr="00124369">
        <w:rPr>
          <w:color w:val="000000"/>
          <w:sz w:val="23"/>
          <w:szCs w:val="23"/>
        </w:rPr>
        <w:t>i.gov.ru</w:t>
      </w:r>
      <w:r w:rsidRPr="00124369">
        <w:rPr>
          <w:color w:val="000000"/>
          <w:sz w:val="23"/>
          <w:szCs w:val="23"/>
        </w:rPr>
        <w:t xml:space="preserve"> и сайте Тихвинского района</w:t>
      </w:r>
      <w:r w:rsidR="00E213DF" w:rsidRPr="00124369">
        <w:rPr>
          <w:color w:val="000000"/>
          <w:sz w:val="23"/>
          <w:szCs w:val="23"/>
        </w:rPr>
        <w:t>:</w:t>
      </w:r>
      <w:r w:rsidRPr="00124369">
        <w:rPr>
          <w:color w:val="000000"/>
          <w:sz w:val="23"/>
          <w:szCs w:val="23"/>
        </w:rPr>
        <w:t xml:space="preserve"> http</w:t>
      </w:r>
      <w:r w:rsidR="00E213DF" w:rsidRPr="00124369">
        <w:rPr>
          <w:color w:val="000000"/>
          <w:sz w:val="23"/>
          <w:szCs w:val="23"/>
          <w:lang w:val="en-US"/>
        </w:rPr>
        <w:t>s</w:t>
      </w:r>
      <w:r w:rsidRPr="00124369">
        <w:rPr>
          <w:color w:val="000000"/>
          <w:sz w:val="23"/>
          <w:szCs w:val="23"/>
        </w:rPr>
        <w:t>://tikhvin.org, а также публикуется в газете «Трудовая сл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ва».</w:t>
      </w:r>
    </w:p>
    <w:p w14:paraId="4B97D76B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lastRenderedPageBreak/>
        <w:t>При этом</w:t>
      </w:r>
      <w:r w:rsidR="00E213DF" w:rsidRPr="00124369">
        <w:rPr>
          <w:color w:val="000000"/>
          <w:sz w:val="23"/>
          <w:szCs w:val="23"/>
        </w:rPr>
        <w:t>,</w:t>
      </w:r>
      <w:r w:rsidRPr="00124369">
        <w:rPr>
          <w:color w:val="000000"/>
          <w:sz w:val="23"/>
          <w:szCs w:val="23"/>
        </w:rPr>
        <w:t xml:space="preserve"> срок подачи заявок на участие в аукционе продлевается таким образом, чтобы с даты размещения на официальном сайте торгов изменений, внесенных в докуме</w:t>
      </w:r>
      <w:r w:rsidRPr="00124369">
        <w:rPr>
          <w:color w:val="000000"/>
          <w:sz w:val="23"/>
          <w:szCs w:val="23"/>
        </w:rPr>
        <w:t>н</w:t>
      </w:r>
      <w:r w:rsidRPr="00124369">
        <w:rPr>
          <w:color w:val="000000"/>
          <w:sz w:val="23"/>
          <w:szCs w:val="23"/>
        </w:rPr>
        <w:t>тацию об аукционе, до даты окончания срока подачи заявок на участие в аукционе он с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ставлял не менее пятнадцати дней.</w:t>
      </w:r>
    </w:p>
    <w:p w14:paraId="1B2FFEFD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В течение двух рабочих дней с даты принятия решения такие изменения направл</w:t>
      </w:r>
      <w:r w:rsidRPr="00124369">
        <w:rPr>
          <w:color w:val="000000"/>
          <w:sz w:val="23"/>
          <w:szCs w:val="23"/>
        </w:rPr>
        <w:t>я</w:t>
      </w:r>
      <w:r w:rsidRPr="00124369">
        <w:rPr>
          <w:color w:val="000000"/>
          <w:sz w:val="23"/>
          <w:szCs w:val="23"/>
        </w:rPr>
        <w:t>ются заказным письмом или в форме электронных документов всем заявителям, к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торым была предоставлена документация об аукционе и заявителям, подавшим заявку на участие в аукционе.</w:t>
      </w:r>
    </w:p>
    <w:p w14:paraId="1B55DE98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С даты принятия решения об отказе от проведения аукциона, организатор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>циона возвращает заявителям задаток в течение пяти рабочих дней.</w:t>
      </w:r>
    </w:p>
    <w:p w14:paraId="484926EA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b/>
          <w:bCs/>
          <w:color w:val="000000"/>
          <w:sz w:val="23"/>
          <w:szCs w:val="23"/>
        </w:rPr>
        <w:t>26. Формы, порядок, даты начала и окончания предоставления участникам аукциона разъяснений положений документации об аукционе:</w:t>
      </w:r>
    </w:p>
    <w:p w14:paraId="3966B39A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После размещения извещения о проведении аукциона любое заинтересованное лицо вправе направить в письменной форме, в том числе в форме электронного документа, орг</w:t>
      </w:r>
      <w:r w:rsidRPr="00124369">
        <w:rPr>
          <w:color w:val="000000"/>
          <w:sz w:val="23"/>
          <w:szCs w:val="23"/>
        </w:rPr>
        <w:t>а</w:t>
      </w:r>
      <w:r w:rsidRPr="00124369">
        <w:rPr>
          <w:color w:val="000000"/>
          <w:sz w:val="23"/>
          <w:szCs w:val="23"/>
        </w:rPr>
        <w:t>низатору аукциона запрос о разъяснении положений документации об ау</w:t>
      </w:r>
      <w:r w:rsidRPr="00124369">
        <w:rPr>
          <w:color w:val="000000"/>
          <w:sz w:val="23"/>
          <w:szCs w:val="23"/>
        </w:rPr>
        <w:t>к</w:t>
      </w:r>
      <w:r w:rsidRPr="00124369">
        <w:rPr>
          <w:color w:val="000000"/>
          <w:sz w:val="23"/>
          <w:szCs w:val="23"/>
        </w:rPr>
        <w:t xml:space="preserve">ционе. </w:t>
      </w:r>
    </w:p>
    <w:p w14:paraId="3404F78F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</w:t>
      </w:r>
      <w:r w:rsidRPr="00124369">
        <w:rPr>
          <w:color w:val="000000"/>
          <w:sz w:val="23"/>
          <w:szCs w:val="23"/>
        </w:rPr>
        <w:t>у</w:t>
      </w:r>
      <w:r w:rsidRPr="00124369">
        <w:rPr>
          <w:color w:val="000000"/>
          <w:sz w:val="23"/>
          <w:szCs w:val="23"/>
        </w:rPr>
        <w:t>мента разъяснения положений документации об аукционе, если указанный запрос поступил к н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му не позднее, чем за три рабочих дня до даты окончания срока подачи за</w:t>
      </w:r>
      <w:r w:rsidRPr="00124369">
        <w:rPr>
          <w:color w:val="000000"/>
          <w:sz w:val="23"/>
          <w:szCs w:val="23"/>
        </w:rPr>
        <w:t>я</w:t>
      </w:r>
      <w:r w:rsidRPr="00124369">
        <w:rPr>
          <w:color w:val="000000"/>
          <w:sz w:val="23"/>
          <w:szCs w:val="23"/>
        </w:rPr>
        <w:t>вок на участие в конкурсе.</w:t>
      </w:r>
    </w:p>
    <w:p w14:paraId="3D99EFE8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</w:t>
      </w:r>
      <w:r w:rsidRPr="00124369">
        <w:rPr>
          <w:color w:val="000000"/>
          <w:sz w:val="23"/>
          <w:szCs w:val="23"/>
        </w:rPr>
        <w:t>з</w:t>
      </w:r>
      <w:r w:rsidRPr="00124369">
        <w:rPr>
          <w:color w:val="000000"/>
          <w:sz w:val="23"/>
          <w:szCs w:val="23"/>
        </w:rPr>
        <w:t>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</w:t>
      </w:r>
      <w:r w:rsidRPr="00124369">
        <w:rPr>
          <w:color w:val="000000"/>
          <w:sz w:val="23"/>
          <w:szCs w:val="23"/>
        </w:rPr>
        <w:t>е</w:t>
      </w:r>
      <w:r w:rsidRPr="00124369">
        <w:rPr>
          <w:color w:val="000000"/>
          <w:sz w:val="23"/>
          <w:szCs w:val="23"/>
        </w:rPr>
        <w:t>ний аукционной документации не должно изменять ее суть.</w:t>
      </w:r>
    </w:p>
    <w:p w14:paraId="559571A5" w14:textId="77777777" w:rsidR="009C5918" w:rsidRPr="00124369" w:rsidRDefault="009C5918" w:rsidP="009C5918">
      <w:pPr>
        <w:ind w:firstLine="709"/>
        <w:rPr>
          <w:color w:val="000000"/>
          <w:sz w:val="23"/>
          <w:szCs w:val="23"/>
        </w:rPr>
      </w:pPr>
      <w:r w:rsidRPr="00124369">
        <w:rPr>
          <w:color w:val="000000"/>
          <w:sz w:val="23"/>
          <w:szCs w:val="23"/>
        </w:rPr>
        <w:t>Запросы направляются в администрацию Тихвинского района, расположенную по адресу: Ленинградская область, Тихвинский муниципальный район, Тихвинское г</w:t>
      </w:r>
      <w:r w:rsidRPr="00124369">
        <w:rPr>
          <w:color w:val="000000"/>
          <w:sz w:val="23"/>
          <w:szCs w:val="23"/>
        </w:rPr>
        <w:t>о</w:t>
      </w:r>
      <w:r w:rsidRPr="00124369">
        <w:rPr>
          <w:color w:val="000000"/>
          <w:sz w:val="23"/>
          <w:szCs w:val="23"/>
        </w:rPr>
        <w:t>родское поселение, город Тихвин, 4 микрорайон, дом 42, адрес электронной по</w:t>
      </w:r>
      <w:r w:rsidRPr="00124369">
        <w:rPr>
          <w:color w:val="000000"/>
          <w:sz w:val="23"/>
          <w:szCs w:val="23"/>
        </w:rPr>
        <w:t>ч</w:t>
      </w:r>
      <w:r w:rsidRPr="00124369">
        <w:rPr>
          <w:color w:val="000000"/>
          <w:sz w:val="23"/>
          <w:szCs w:val="23"/>
        </w:rPr>
        <w:t>ты</w:t>
      </w:r>
      <w:r w:rsidR="00E213DF" w:rsidRPr="00124369">
        <w:rPr>
          <w:color w:val="000000"/>
          <w:sz w:val="23"/>
          <w:szCs w:val="23"/>
        </w:rPr>
        <w:t xml:space="preserve">: </w:t>
      </w:r>
      <w:r w:rsidRPr="00124369">
        <w:rPr>
          <w:color w:val="000000"/>
          <w:sz w:val="23"/>
          <w:szCs w:val="23"/>
          <w:u w:val="single"/>
        </w:rPr>
        <w:t>rajon@tikhvin.org.</w:t>
      </w:r>
      <w:r w:rsidRPr="00124369">
        <w:rPr>
          <w:color w:val="000000"/>
          <w:sz w:val="23"/>
          <w:szCs w:val="23"/>
        </w:rPr>
        <w:t xml:space="preserve"> </w:t>
      </w:r>
    </w:p>
    <w:p w14:paraId="6135A307" w14:textId="77777777" w:rsidR="00E213DF" w:rsidRPr="009C622E" w:rsidRDefault="00E213DF" w:rsidP="00E213DF">
      <w:pP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</w:t>
      </w:r>
    </w:p>
    <w:p w14:paraId="61BC2672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9C622E">
        <w:rPr>
          <w:b/>
          <w:bCs/>
          <w:color w:val="000000"/>
          <w:sz w:val="23"/>
          <w:szCs w:val="23"/>
        </w:rPr>
        <w:br w:type="page"/>
      </w:r>
      <w:r w:rsidRPr="00E213DF">
        <w:rPr>
          <w:b/>
          <w:bCs/>
          <w:color w:val="000000"/>
          <w:sz w:val="22"/>
          <w:szCs w:val="22"/>
        </w:rPr>
        <w:lastRenderedPageBreak/>
        <w:t>Приложение №1</w:t>
      </w:r>
      <w:r w:rsidRPr="00E213DF">
        <w:rPr>
          <w:b/>
          <w:color w:val="000000"/>
          <w:sz w:val="22"/>
          <w:szCs w:val="22"/>
        </w:rPr>
        <w:t xml:space="preserve"> </w:t>
      </w:r>
    </w:p>
    <w:p w14:paraId="0A1BDAA1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E213DF">
        <w:rPr>
          <w:b/>
          <w:color w:val="000000"/>
          <w:sz w:val="22"/>
          <w:szCs w:val="22"/>
        </w:rPr>
        <w:t>к документации об аукционе</w:t>
      </w:r>
    </w:p>
    <w:p w14:paraId="699F0596" w14:textId="77777777" w:rsidR="009C5918" w:rsidRPr="00124369" w:rsidRDefault="009C5918" w:rsidP="00E213DF">
      <w:pPr>
        <w:ind w:left="4536"/>
        <w:jc w:val="left"/>
        <w:rPr>
          <w:b/>
          <w:bCs/>
          <w:color w:val="000000"/>
          <w:sz w:val="18"/>
          <w:szCs w:val="18"/>
        </w:rPr>
      </w:pPr>
    </w:p>
    <w:p w14:paraId="14A6470D" w14:textId="77777777" w:rsidR="00E213DF" w:rsidRPr="00124369" w:rsidRDefault="00E213DF" w:rsidP="00E213DF">
      <w:pPr>
        <w:ind w:left="4536"/>
        <w:jc w:val="left"/>
        <w:rPr>
          <w:b/>
          <w:bCs/>
          <w:color w:val="000000"/>
          <w:sz w:val="18"/>
          <w:szCs w:val="18"/>
        </w:rPr>
      </w:pPr>
    </w:p>
    <w:p w14:paraId="4A00855B" w14:textId="77777777" w:rsidR="009C5918" w:rsidRPr="009C622E" w:rsidRDefault="009C5918" w:rsidP="009C5918">
      <w:pPr>
        <w:jc w:val="center"/>
        <w:rPr>
          <w:color w:val="000000"/>
          <w:sz w:val="23"/>
          <w:szCs w:val="23"/>
        </w:rPr>
      </w:pPr>
      <w:r w:rsidRPr="009C622E">
        <w:rPr>
          <w:b/>
          <w:bCs/>
          <w:color w:val="000000"/>
          <w:sz w:val="23"/>
          <w:szCs w:val="23"/>
        </w:rPr>
        <w:t>ЗАЯВКА</w:t>
      </w:r>
      <w:r w:rsidRPr="009C622E">
        <w:rPr>
          <w:color w:val="000000"/>
          <w:sz w:val="23"/>
          <w:szCs w:val="23"/>
        </w:rPr>
        <w:t xml:space="preserve"> </w:t>
      </w:r>
      <w:r w:rsidRPr="009C622E">
        <w:rPr>
          <w:b/>
          <w:bCs/>
          <w:color w:val="000000"/>
          <w:sz w:val="23"/>
          <w:szCs w:val="23"/>
        </w:rPr>
        <w:t>НА УЧАСТИЕ В АУКЦИОНЕ</w:t>
      </w:r>
    </w:p>
    <w:p w14:paraId="1108C06A" w14:textId="77777777" w:rsidR="009C5918" w:rsidRPr="00E019E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 xml:space="preserve">на право заключения договора аренды </w:t>
      </w:r>
    </w:p>
    <w:p w14:paraId="17CA5982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 xml:space="preserve">на здание автобусной станции на 50 пассажиров, </w:t>
      </w:r>
    </w:p>
    <w:p w14:paraId="48D89024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>расположенное</w:t>
      </w:r>
      <w:r w:rsidRPr="00E019EF">
        <w:rPr>
          <w:b/>
          <w:color w:val="000000"/>
          <w:sz w:val="24"/>
          <w:szCs w:val="28"/>
        </w:rPr>
        <w:t xml:space="preserve"> по адресу: Ленинградская область, </w:t>
      </w:r>
    </w:p>
    <w:p w14:paraId="371E8C98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 xml:space="preserve">Тихвинский муниципальный район, </w:t>
      </w:r>
    </w:p>
    <w:p w14:paraId="2A04830E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>Тихвинское городское поселение, город Ти</w:t>
      </w:r>
      <w:r w:rsidRPr="00E019EF">
        <w:rPr>
          <w:b/>
          <w:color w:val="000000"/>
          <w:sz w:val="24"/>
          <w:szCs w:val="28"/>
        </w:rPr>
        <w:t>х</w:t>
      </w:r>
      <w:r w:rsidRPr="00E019EF">
        <w:rPr>
          <w:b/>
          <w:color w:val="000000"/>
          <w:sz w:val="24"/>
          <w:szCs w:val="28"/>
        </w:rPr>
        <w:t xml:space="preserve">вин, </w:t>
      </w:r>
    </w:p>
    <w:p w14:paraId="0A246FC7" w14:textId="77777777" w:rsidR="009C5918" w:rsidRPr="00E019E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>Вокзальный переулок, дом 1</w:t>
      </w:r>
    </w:p>
    <w:p w14:paraId="32E0E7E8" w14:textId="77777777" w:rsidR="00E213DF" w:rsidRDefault="00E213DF" w:rsidP="009C5918">
      <w:pPr>
        <w:jc w:val="center"/>
        <w:rPr>
          <w:color w:val="000000"/>
          <w:sz w:val="23"/>
          <w:szCs w:val="23"/>
        </w:rPr>
      </w:pPr>
    </w:p>
    <w:p w14:paraId="792D751C" w14:textId="77777777" w:rsidR="009C5918" w:rsidRPr="009C622E" w:rsidRDefault="009C5918" w:rsidP="009C5918">
      <w:pPr>
        <w:jc w:val="center"/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Заявитель -_____________________________________________________________________</w:t>
      </w:r>
    </w:p>
    <w:p w14:paraId="5FF2BE76" w14:textId="77777777" w:rsidR="009C5918" w:rsidRPr="00E213DF" w:rsidRDefault="009C5918" w:rsidP="009C5918">
      <w:pPr>
        <w:jc w:val="center"/>
        <w:rPr>
          <w:b/>
          <w:i/>
          <w:color w:val="000000"/>
          <w:sz w:val="18"/>
          <w:szCs w:val="18"/>
        </w:rPr>
      </w:pPr>
      <w:r w:rsidRPr="00E213DF">
        <w:rPr>
          <w:b/>
          <w:i/>
          <w:color w:val="000000"/>
          <w:sz w:val="18"/>
          <w:szCs w:val="18"/>
        </w:rPr>
        <w:t>ФИО / Фирменное наименование заявителя</w:t>
      </w:r>
    </w:p>
    <w:p w14:paraId="7E81A87A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в лице    _______________________________________________________________________</w:t>
      </w:r>
    </w:p>
    <w:p w14:paraId="4F295AF0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00928487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действующего на основании______________________________________________________</w:t>
      </w:r>
    </w:p>
    <w:p w14:paraId="0FF2F2A2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Свидетельство о государственной регистрации юридического лица /индивидуального предпринимателя серия _______  N__________, дата регистрации " ____ "_______ 20__     г.</w:t>
      </w:r>
    </w:p>
    <w:p w14:paraId="7652DE2E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Орган, осуществивший регистрацию    _____________________________________________</w:t>
      </w:r>
    </w:p>
    <w:p w14:paraId="6422924B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______________________________________________________________________________</w:t>
      </w:r>
    </w:p>
    <w:p w14:paraId="1D5327FB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ИНН/КПП _____________________________________________________________________</w:t>
      </w:r>
    </w:p>
    <w:p w14:paraId="1A318EC5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Место жительства / Место нахождения /почтовый адрес, Индекс заявителя: _____________ </w:t>
      </w:r>
    </w:p>
    <w:p w14:paraId="7A3ED316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______________________________________________________________________________</w:t>
      </w:r>
    </w:p>
    <w:p w14:paraId="5734E3AF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Телефон     Факс     ______________________________________________________________</w:t>
      </w:r>
    </w:p>
    <w:p w14:paraId="230F919C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Банковские реквизиты заявителя для возврата денежных средств:     </w:t>
      </w:r>
    </w:p>
    <w:p w14:paraId="2751C9C4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расчетный (лицевой) счет N  _____________________________________________________</w:t>
      </w:r>
    </w:p>
    <w:p w14:paraId="07B6319C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в     ___________________________________________________________________________</w:t>
      </w:r>
    </w:p>
    <w:p w14:paraId="7399D322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корр. счет N   ___________________  БИК _______________  ,ИНН_____________________</w:t>
      </w:r>
    </w:p>
    <w:p w14:paraId="6F45B8A8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Представитель заявителя   _______________________________________________________ </w:t>
      </w:r>
    </w:p>
    <w:p w14:paraId="60CA083B" w14:textId="77777777" w:rsidR="009C5918" w:rsidRPr="00E213DF" w:rsidRDefault="009C5918" w:rsidP="009C5918">
      <w:pPr>
        <w:rPr>
          <w:b/>
          <w:i/>
          <w:color w:val="000000"/>
          <w:sz w:val="18"/>
          <w:szCs w:val="18"/>
        </w:rPr>
      </w:pPr>
      <w:r w:rsidRPr="00E213DF">
        <w:rPr>
          <w:color w:val="000000"/>
          <w:sz w:val="18"/>
          <w:szCs w:val="18"/>
        </w:rPr>
        <w:t xml:space="preserve">                                                                            </w:t>
      </w:r>
      <w:r w:rsidR="00E213DF">
        <w:rPr>
          <w:color w:val="000000"/>
          <w:sz w:val="18"/>
          <w:szCs w:val="18"/>
        </w:rPr>
        <w:t xml:space="preserve">               </w:t>
      </w:r>
      <w:r w:rsidRPr="00E213DF">
        <w:rPr>
          <w:color w:val="000000"/>
          <w:sz w:val="18"/>
          <w:szCs w:val="18"/>
        </w:rPr>
        <w:t xml:space="preserve">           </w:t>
      </w:r>
      <w:r w:rsidRPr="00E213DF">
        <w:rPr>
          <w:b/>
          <w:i/>
          <w:color w:val="000000"/>
          <w:sz w:val="18"/>
          <w:szCs w:val="18"/>
        </w:rPr>
        <w:t>(ФИО или наименование)</w:t>
      </w:r>
    </w:p>
    <w:p w14:paraId="41AA9B5F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Действует на основании доверенности от "____" _________     20_____г. N  ______________   </w:t>
      </w:r>
    </w:p>
    <w:p w14:paraId="4917607B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Реквизиты документа, удостоверяющего личность представителя - физического лица, или документа о государственной регистрации в качестве юридического лица представителя -юридического лица: _____________________________________________________________ </w:t>
      </w:r>
    </w:p>
    <w:p w14:paraId="20DD27C7" w14:textId="77777777" w:rsidR="009C5918" w:rsidRPr="00E213DF" w:rsidRDefault="009C5918" w:rsidP="009C5918">
      <w:pPr>
        <w:jc w:val="center"/>
        <w:rPr>
          <w:b/>
          <w:i/>
          <w:color w:val="000000"/>
          <w:sz w:val="18"/>
          <w:szCs w:val="18"/>
        </w:rPr>
      </w:pPr>
      <w:r w:rsidRPr="00E213DF">
        <w:rPr>
          <w:b/>
          <w:i/>
          <w:color w:val="000000"/>
          <w:sz w:val="18"/>
          <w:szCs w:val="18"/>
        </w:rPr>
        <w:t xml:space="preserve">                </w:t>
      </w:r>
      <w:r w:rsidR="00E213DF">
        <w:rPr>
          <w:b/>
          <w:i/>
          <w:color w:val="000000"/>
          <w:sz w:val="18"/>
          <w:szCs w:val="18"/>
        </w:rPr>
        <w:t xml:space="preserve">                   </w:t>
      </w:r>
      <w:r w:rsidRPr="00E213DF">
        <w:rPr>
          <w:b/>
          <w:i/>
          <w:color w:val="000000"/>
          <w:sz w:val="18"/>
          <w:szCs w:val="18"/>
        </w:rPr>
        <w:t xml:space="preserve">    (наименование документа, серия, номер, дата и место выдачи (регистр</w:t>
      </w:r>
      <w:r w:rsidRPr="00E213DF">
        <w:rPr>
          <w:b/>
          <w:i/>
          <w:color w:val="000000"/>
          <w:sz w:val="18"/>
          <w:szCs w:val="18"/>
        </w:rPr>
        <w:t>а</w:t>
      </w:r>
      <w:r w:rsidRPr="00E213DF">
        <w:rPr>
          <w:b/>
          <w:i/>
          <w:color w:val="000000"/>
          <w:sz w:val="18"/>
          <w:szCs w:val="18"/>
        </w:rPr>
        <w:t>ции), кем выдан)</w:t>
      </w:r>
    </w:p>
    <w:p w14:paraId="5F4BAFA5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759E292D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1. Изучив документацию об аукционе и ознакомившись с порядком проведения аукциона, мы</w:t>
      </w:r>
      <w:r w:rsidR="00E213DF">
        <w:rPr>
          <w:color w:val="000000"/>
          <w:sz w:val="23"/>
          <w:szCs w:val="23"/>
        </w:rPr>
        <w:t>,</w:t>
      </w:r>
      <w:r w:rsidRPr="009C622E">
        <w:rPr>
          <w:color w:val="000000"/>
          <w:sz w:val="23"/>
          <w:szCs w:val="23"/>
        </w:rPr>
        <w:t xml:space="preserve"> нижеподписавшиеся</w:t>
      </w:r>
      <w:r w:rsidR="00E213DF">
        <w:rPr>
          <w:color w:val="000000"/>
          <w:sz w:val="23"/>
          <w:szCs w:val="23"/>
        </w:rPr>
        <w:t>,</w:t>
      </w:r>
      <w:r w:rsidRPr="009C622E">
        <w:rPr>
          <w:color w:val="000000"/>
          <w:sz w:val="23"/>
          <w:szCs w:val="23"/>
        </w:rPr>
        <w:t xml:space="preserve"> согласны участвовать в аукционе на объявленных условиях.</w:t>
      </w:r>
    </w:p>
    <w:p w14:paraId="4F9E9430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2. В случае признания нас победителями аукциона берем на себя обязательство заключить договор аренды в сроки, установленные документацией об аукционе, по цене, сформир</w:t>
      </w:r>
      <w:r w:rsidRPr="009C622E">
        <w:rPr>
          <w:color w:val="000000"/>
          <w:sz w:val="23"/>
          <w:szCs w:val="23"/>
        </w:rPr>
        <w:t>о</w:t>
      </w:r>
      <w:r w:rsidRPr="009C622E">
        <w:rPr>
          <w:color w:val="000000"/>
          <w:sz w:val="23"/>
          <w:szCs w:val="23"/>
        </w:rPr>
        <w:t xml:space="preserve">вавшейся на аукционе. </w:t>
      </w:r>
    </w:p>
    <w:p w14:paraId="11A7E48F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3. Мы осведомлены о том, что в случае отказа от заключения договора аренды муниц</w:t>
      </w:r>
      <w:r w:rsidRPr="009C622E">
        <w:rPr>
          <w:color w:val="000000"/>
          <w:sz w:val="23"/>
          <w:szCs w:val="23"/>
        </w:rPr>
        <w:t>и</w:t>
      </w:r>
      <w:r w:rsidRPr="009C622E">
        <w:rPr>
          <w:color w:val="000000"/>
          <w:sz w:val="23"/>
          <w:szCs w:val="23"/>
        </w:rPr>
        <w:t>пального недвижимого имущества, сумма внесенного нами задатка перейдет в собстве</w:t>
      </w:r>
      <w:r w:rsidRPr="009C622E">
        <w:rPr>
          <w:color w:val="000000"/>
          <w:sz w:val="23"/>
          <w:szCs w:val="23"/>
        </w:rPr>
        <w:t>н</w:t>
      </w:r>
      <w:r w:rsidRPr="009C622E">
        <w:rPr>
          <w:color w:val="000000"/>
          <w:sz w:val="23"/>
          <w:szCs w:val="23"/>
        </w:rPr>
        <w:t xml:space="preserve">ность организатора аукциона.  </w:t>
      </w:r>
    </w:p>
    <w:p w14:paraId="70F803BC" w14:textId="77777777" w:rsidR="00E213DF" w:rsidRDefault="00E213DF" w:rsidP="009C5918">
      <w:pPr>
        <w:rPr>
          <w:color w:val="000000"/>
          <w:sz w:val="23"/>
          <w:szCs w:val="23"/>
        </w:rPr>
      </w:pPr>
    </w:p>
    <w:p w14:paraId="75B42F91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Подпись заявителя / полномочного представителя ___________________________________</w:t>
      </w:r>
    </w:p>
    <w:p w14:paraId="1C91B9A6" w14:textId="77777777" w:rsidR="009C5918" w:rsidRPr="00E213DF" w:rsidRDefault="009C5918" w:rsidP="009C5918">
      <w:pPr>
        <w:rPr>
          <w:b/>
          <w:i/>
          <w:color w:val="000000"/>
          <w:sz w:val="18"/>
          <w:szCs w:val="18"/>
        </w:rPr>
      </w:pPr>
      <w:r w:rsidRPr="00E213DF">
        <w:rPr>
          <w:color w:val="000000"/>
          <w:sz w:val="18"/>
          <w:szCs w:val="18"/>
        </w:rPr>
        <w:t xml:space="preserve">                                                                                                          </w:t>
      </w:r>
      <w:r w:rsidR="00E213DF">
        <w:rPr>
          <w:color w:val="000000"/>
          <w:sz w:val="18"/>
          <w:szCs w:val="18"/>
        </w:rPr>
        <w:t xml:space="preserve">                                          </w:t>
      </w:r>
      <w:r w:rsidRPr="00E213DF">
        <w:rPr>
          <w:color w:val="000000"/>
          <w:sz w:val="18"/>
          <w:szCs w:val="18"/>
        </w:rPr>
        <w:t xml:space="preserve">    </w:t>
      </w:r>
      <w:r w:rsidRPr="00E213DF">
        <w:rPr>
          <w:b/>
          <w:i/>
          <w:color w:val="000000"/>
          <w:sz w:val="18"/>
          <w:szCs w:val="18"/>
        </w:rPr>
        <w:t>М.П.</w:t>
      </w:r>
    </w:p>
    <w:p w14:paraId="1D8BE568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Дата "_________" _______________2021 г.</w:t>
      </w:r>
    </w:p>
    <w:p w14:paraId="1AEC80EE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7E1ADC23" w14:textId="77777777" w:rsidR="00E213DF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   </w:t>
      </w:r>
    </w:p>
    <w:p w14:paraId="677C14F6" w14:textId="77777777" w:rsidR="009C5918" w:rsidRPr="009C622E" w:rsidRDefault="009C5918" w:rsidP="00E213DF">
      <w:pPr>
        <w:ind w:firstLine="284"/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К заявке прилагаются документы в соответствии с пунктом 14 настоящей документации об аукционе.     </w:t>
      </w:r>
    </w:p>
    <w:p w14:paraId="1E3D1116" w14:textId="77777777" w:rsidR="009C5918" w:rsidRPr="009C622E" w:rsidRDefault="00E213DF" w:rsidP="00E213DF">
      <w:pPr>
        <w:ind w:firstLine="28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</w:t>
      </w:r>
      <w:r w:rsidR="009C5918" w:rsidRPr="009C622E">
        <w:rPr>
          <w:color w:val="000000"/>
          <w:sz w:val="23"/>
          <w:szCs w:val="23"/>
        </w:rPr>
        <w:t>аявка зарегистрирована организатором аукциона/ полномочным представителем</w:t>
      </w:r>
    </w:p>
    <w:p w14:paraId="27C54C2A" w14:textId="77777777" w:rsidR="009C5918" w:rsidRPr="009C622E" w:rsidRDefault="009C5918" w:rsidP="00E213DF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№  ________        «_______»____________2021г.           в  _____   ч. ______    мин.</w:t>
      </w:r>
    </w:p>
    <w:p w14:paraId="5707B28F" w14:textId="77777777" w:rsidR="00E213DF" w:rsidRDefault="00E213DF" w:rsidP="009C5918">
      <w:pPr>
        <w:rPr>
          <w:color w:val="000000"/>
          <w:sz w:val="23"/>
          <w:szCs w:val="23"/>
        </w:rPr>
      </w:pPr>
    </w:p>
    <w:p w14:paraId="5D5A06D7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Подпись уполномоченного лица, зарегистрировавшего заявку ____________________</w:t>
      </w:r>
    </w:p>
    <w:p w14:paraId="61C55FB6" w14:textId="77777777" w:rsidR="009C5918" w:rsidRPr="00E213DF" w:rsidRDefault="009C5918" w:rsidP="009C5918">
      <w:pPr>
        <w:rPr>
          <w:b/>
          <w:i/>
          <w:color w:val="000000"/>
          <w:sz w:val="18"/>
          <w:szCs w:val="18"/>
        </w:rPr>
      </w:pPr>
      <w:r w:rsidRPr="00E213DF">
        <w:rPr>
          <w:color w:val="000000"/>
          <w:sz w:val="18"/>
          <w:szCs w:val="18"/>
        </w:rPr>
        <w:t xml:space="preserve">                                                                                                  </w:t>
      </w:r>
      <w:r w:rsidR="00E213DF">
        <w:rPr>
          <w:color w:val="000000"/>
          <w:sz w:val="18"/>
          <w:szCs w:val="18"/>
        </w:rPr>
        <w:t xml:space="preserve">                                 </w:t>
      </w:r>
      <w:r w:rsidRPr="00E213DF">
        <w:rPr>
          <w:color w:val="000000"/>
          <w:sz w:val="18"/>
          <w:szCs w:val="18"/>
        </w:rPr>
        <w:t xml:space="preserve">                </w:t>
      </w:r>
      <w:r w:rsidRPr="00E213DF">
        <w:rPr>
          <w:b/>
          <w:i/>
          <w:color w:val="000000"/>
          <w:sz w:val="18"/>
          <w:szCs w:val="18"/>
        </w:rPr>
        <w:t>подпись/фамилия</w:t>
      </w:r>
    </w:p>
    <w:p w14:paraId="6BF5C1C0" w14:textId="77777777" w:rsidR="00E213DF" w:rsidRDefault="00E213DF" w:rsidP="009C5918">
      <w:pPr>
        <w:ind w:left="4536"/>
        <w:jc w:val="right"/>
        <w:rPr>
          <w:bCs/>
          <w:color w:val="000000"/>
          <w:sz w:val="23"/>
          <w:szCs w:val="23"/>
        </w:rPr>
        <w:sectPr w:rsidR="00E213DF" w:rsidSect="00124369">
          <w:pgSz w:w="11907" w:h="16840"/>
          <w:pgMar w:top="1135" w:right="1134" w:bottom="567" w:left="1701" w:header="720" w:footer="720" w:gutter="0"/>
          <w:pgNumType w:start="1"/>
          <w:cols w:space="720"/>
        </w:sectPr>
      </w:pPr>
    </w:p>
    <w:p w14:paraId="4E16CD86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E213DF">
        <w:rPr>
          <w:b/>
          <w:bCs/>
          <w:color w:val="000000"/>
          <w:sz w:val="22"/>
          <w:szCs w:val="22"/>
        </w:rPr>
        <w:lastRenderedPageBreak/>
        <w:t>Приложение №2</w:t>
      </w:r>
      <w:r w:rsidRPr="00E213DF">
        <w:rPr>
          <w:b/>
          <w:color w:val="000000"/>
          <w:sz w:val="22"/>
          <w:szCs w:val="22"/>
        </w:rPr>
        <w:t xml:space="preserve"> </w:t>
      </w:r>
    </w:p>
    <w:p w14:paraId="5BD76160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E213DF">
        <w:rPr>
          <w:b/>
          <w:color w:val="000000"/>
          <w:sz w:val="22"/>
          <w:szCs w:val="22"/>
        </w:rPr>
        <w:t>к документации об аукционе</w:t>
      </w:r>
    </w:p>
    <w:p w14:paraId="70BF7597" w14:textId="77777777" w:rsidR="009C5918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</w:p>
    <w:p w14:paraId="7C0F1A43" w14:textId="77777777" w:rsidR="00E213DF" w:rsidRPr="00E213DF" w:rsidRDefault="00E213DF" w:rsidP="00E213DF">
      <w:pPr>
        <w:ind w:left="4536"/>
        <w:jc w:val="left"/>
        <w:rPr>
          <w:b/>
          <w:color w:val="000000"/>
          <w:sz w:val="22"/>
          <w:szCs w:val="22"/>
        </w:rPr>
      </w:pPr>
    </w:p>
    <w:p w14:paraId="6A6F78A5" w14:textId="77777777" w:rsidR="009C5918" w:rsidRPr="009C622E" w:rsidRDefault="009C5918" w:rsidP="009C5918">
      <w:pPr>
        <w:jc w:val="center"/>
        <w:rPr>
          <w:color w:val="000000"/>
          <w:sz w:val="23"/>
          <w:szCs w:val="23"/>
        </w:rPr>
      </w:pPr>
      <w:r w:rsidRPr="009C622E">
        <w:rPr>
          <w:b/>
          <w:bCs/>
          <w:color w:val="000000"/>
          <w:sz w:val="23"/>
          <w:szCs w:val="23"/>
        </w:rPr>
        <w:t>ОПИСЬ ДОКУМЕНТОВ</w:t>
      </w:r>
    </w:p>
    <w:p w14:paraId="517438F8" w14:textId="77777777" w:rsidR="009C5918" w:rsidRPr="00E019E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 xml:space="preserve">на право заключения договора аренды </w:t>
      </w:r>
    </w:p>
    <w:p w14:paraId="72BA5290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11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 xml:space="preserve">на здание автобусной станции на 50 пассажиров, </w:t>
      </w:r>
    </w:p>
    <w:p w14:paraId="70FE61A9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pacing w:val="11"/>
          <w:sz w:val="24"/>
          <w:szCs w:val="28"/>
        </w:rPr>
        <w:t>расположенное</w:t>
      </w:r>
      <w:r w:rsidRPr="00E019EF">
        <w:rPr>
          <w:b/>
          <w:color w:val="000000"/>
          <w:sz w:val="24"/>
          <w:szCs w:val="28"/>
        </w:rPr>
        <w:t xml:space="preserve"> по адресу: Ленинградская область, </w:t>
      </w:r>
    </w:p>
    <w:p w14:paraId="69F57A44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 xml:space="preserve">Тихвинский муниципальный район, </w:t>
      </w:r>
    </w:p>
    <w:p w14:paraId="096075DF" w14:textId="77777777" w:rsidR="00E213D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>Тихвинское городское поселение, город Ти</w:t>
      </w:r>
      <w:r w:rsidRPr="00E019EF">
        <w:rPr>
          <w:b/>
          <w:color w:val="000000"/>
          <w:sz w:val="24"/>
          <w:szCs w:val="28"/>
        </w:rPr>
        <w:t>х</w:t>
      </w:r>
      <w:r w:rsidRPr="00E019EF">
        <w:rPr>
          <w:b/>
          <w:color w:val="000000"/>
          <w:sz w:val="24"/>
          <w:szCs w:val="28"/>
        </w:rPr>
        <w:t xml:space="preserve">вин, </w:t>
      </w:r>
    </w:p>
    <w:p w14:paraId="5496A674" w14:textId="77777777" w:rsidR="009C5918" w:rsidRPr="00E019EF" w:rsidRDefault="009C5918" w:rsidP="009C5918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8"/>
        </w:rPr>
      </w:pPr>
      <w:r w:rsidRPr="00E019EF">
        <w:rPr>
          <w:b/>
          <w:color w:val="000000"/>
          <w:sz w:val="24"/>
          <w:szCs w:val="28"/>
        </w:rPr>
        <w:t>Вокзальный переулок, дом 1</w:t>
      </w:r>
    </w:p>
    <w:p w14:paraId="327CA40E" w14:textId="77777777" w:rsidR="009C5918" w:rsidRDefault="009C5918" w:rsidP="009C5918">
      <w:pPr>
        <w:jc w:val="center"/>
        <w:rPr>
          <w:b/>
          <w:bCs/>
          <w:color w:val="000000"/>
          <w:sz w:val="23"/>
          <w:szCs w:val="23"/>
        </w:rPr>
      </w:pPr>
    </w:p>
    <w:p w14:paraId="72AE86D9" w14:textId="77777777" w:rsidR="00E213DF" w:rsidRPr="009C622E" w:rsidRDefault="00E213DF" w:rsidP="009C5918">
      <w:pPr>
        <w:jc w:val="center"/>
        <w:rPr>
          <w:b/>
          <w:bCs/>
          <w:color w:val="000000"/>
          <w:sz w:val="23"/>
          <w:szCs w:val="23"/>
        </w:rPr>
      </w:pPr>
    </w:p>
    <w:p w14:paraId="2C7823E6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b/>
          <w:bCs/>
          <w:color w:val="000000"/>
          <w:sz w:val="23"/>
          <w:szCs w:val="23"/>
        </w:rPr>
        <w:t>Настоящим</w:t>
      </w:r>
      <w:r w:rsidRPr="009C622E">
        <w:rPr>
          <w:color w:val="000000"/>
          <w:sz w:val="23"/>
          <w:szCs w:val="23"/>
        </w:rPr>
        <w:t xml:space="preserve"> ___________________________________________________________________  </w:t>
      </w:r>
    </w:p>
    <w:p w14:paraId="18060C25" w14:textId="77777777" w:rsidR="009C5918" w:rsidRPr="00E213DF" w:rsidRDefault="009C5918" w:rsidP="009C5918">
      <w:pPr>
        <w:jc w:val="center"/>
        <w:rPr>
          <w:b/>
          <w:color w:val="000000"/>
          <w:sz w:val="18"/>
          <w:szCs w:val="18"/>
        </w:rPr>
      </w:pPr>
      <w:r w:rsidRPr="00E213DF">
        <w:rPr>
          <w:b/>
          <w:i/>
          <w:iCs/>
          <w:color w:val="000000"/>
          <w:sz w:val="18"/>
          <w:szCs w:val="18"/>
        </w:rPr>
        <w:t>(наименование заявителя)</w:t>
      </w:r>
    </w:p>
    <w:p w14:paraId="3B0C95E6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подтверждает, что для участия в аукционе направляются нижеперечисленные документы:</w:t>
      </w:r>
    </w:p>
    <w:p w14:paraId="6CDF63B5" w14:textId="77777777" w:rsidR="009C5918" w:rsidRPr="009C622E" w:rsidRDefault="009C5918" w:rsidP="009C5918">
      <w:pPr>
        <w:ind w:firstLine="225"/>
        <w:rPr>
          <w:color w:val="000000"/>
          <w:sz w:val="23"/>
          <w:szCs w:val="23"/>
        </w:rPr>
      </w:pPr>
    </w:p>
    <w:tbl>
      <w:tblPr>
        <w:tblW w:w="5000" w:type="pct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529"/>
        <w:gridCol w:w="6575"/>
        <w:gridCol w:w="1032"/>
        <w:gridCol w:w="930"/>
      </w:tblGrid>
      <w:tr w:rsidR="009C5918" w:rsidRPr="009C622E" w14:paraId="3E2E6F41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0F7B6" w14:textId="77777777" w:rsidR="009C5918" w:rsidRPr="00E213DF" w:rsidRDefault="009C5918" w:rsidP="009C591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13DF">
              <w:rPr>
                <w:b/>
                <w:color w:val="000000"/>
                <w:sz w:val="18"/>
                <w:szCs w:val="18"/>
              </w:rPr>
              <w:t>№ пп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2BDCC2" w14:textId="77777777" w:rsidR="009C5918" w:rsidRPr="00E213DF" w:rsidRDefault="009C5918" w:rsidP="009C591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13DF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C0B793" w14:textId="77777777" w:rsidR="009C5918" w:rsidRPr="00E213DF" w:rsidRDefault="009C5918" w:rsidP="009C591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13DF">
              <w:rPr>
                <w:b/>
                <w:color w:val="000000"/>
                <w:sz w:val="18"/>
                <w:szCs w:val="18"/>
              </w:rPr>
              <w:t>Кол-во страниц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F459D" w14:textId="77777777" w:rsidR="009C5918" w:rsidRPr="00E213DF" w:rsidRDefault="009C5918" w:rsidP="009C591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13DF">
              <w:rPr>
                <w:b/>
                <w:color w:val="000000"/>
                <w:sz w:val="18"/>
                <w:szCs w:val="18"/>
              </w:rPr>
              <w:t>Номера страниц</w:t>
            </w:r>
          </w:p>
        </w:tc>
      </w:tr>
      <w:tr w:rsidR="009C5918" w:rsidRPr="009C622E" w14:paraId="6A40BBA7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ED493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9C622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DDB94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>Заявка на участие в аукционе.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3D7DE1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2F4A8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54C2747F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6BE1B7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BF0079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1F761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BFA69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7DB0EEAC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FC0A9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05179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27563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E160D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27205CCC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149BA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6272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9FBE8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1D835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7AD35721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4B509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1D338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0C09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2A4CDC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0CA09888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28A92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AC6F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11B2D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C4E9D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36E9E946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8556D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1FD08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4EBDB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90321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48E91D39" w14:textId="77777777" w:rsidTr="00E213DF"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6E591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6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C1BBED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33B2E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22382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7AF2A713" w14:textId="77777777" w:rsidTr="00E213DF">
        <w:tc>
          <w:tcPr>
            <w:tcW w:w="39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2FC3C" w14:textId="77777777" w:rsidR="009C5918" w:rsidRPr="009C622E" w:rsidRDefault="009C5918" w:rsidP="009C5918">
            <w:pPr>
              <w:rPr>
                <w:b/>
                <w:color w:val="000000"/>
                <w:sz w:val="23"/>
                <w:szCs w:val="23"/>
              </w:rPr>
            </w:pPr>
            <w:r w:rsidRPr="009C622E">
              <w:rPr>
                <w:b/>
                <w:color w:val="000000"/>
                <w:sz w:val="23"/>
                <w:szCs w:val="23"/>
              </w:rPr>
              <w:t>ИТОГО страниц:</w:t>
            </w:r>
          </w:p>
        </w:tc>
        <w:tc>
          <w:tcPr>
            <w:tcW w:w="5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34C30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E7E5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14:paraId="4A007651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0EC7E95B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264FF910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6512ACB5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18788A0D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Заявитель </w:t>
      </w:r>
    </w:p>
    <w:p w14:paraId="6354D695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(уполномоченный представитель)       __________________         __</w:t>
      </w:r>
      <w:r w:rsidR="00E213DF">
        <w:rPr>
          <w:color w:val="000000"/>
          <w:sz w:val="23"/>
          <w:szCs w:val="23"/>
        </w:rPr>
        <w:t>__________</w:t>
      </w:r>
      <w:r w:rsidRPr="009C622E">
        <w:rPr>
          <w:color w:val="000000"/>
          <w:sz w:val="23"/>
          <w:szCs w:val="23"/>
        </w:rPr>
        <w:t>___________</w:t>
      </w:r>
    </w:p>
    <w:p w14:paraId="48B9055E" w14:textId="77777777" w:rsidR="009C5918" w:rsidRPr="00E213DF" w:rsidRDefault="009C5918" w:rsidP="009C5918">
      <w:pPr>
        <w:rPr>
          <w:b/>
          <w:i/>
          <w:color w:val="000000"/>
          <w:sz w:val="18"/>
          <w:szCs w:val="18"/>
        </w:rPr>
      </w:pPr>
      <w:r w:rsidRPr="00E213DF">
        <w:rPr>
          <w:color w:val="000000"/>
          <w:sz w:val="18"/>
          <w:szCs w:val="18"/>
        </w:rPr>
        <w:t xml:space="preserve">                                                                         </w:t>
      </w:r>
      <w:r w:rsidR="00E213DF">
        <w:rPr>
          <w:color w:val="000000"/>
          <w:sz w:val="18"/>
          <w:szCs w:val="18"/>
        </w:rPr>
        <w:t xml:space="preserve">                     </w:t>
      </w:r>
      <w:r w:rsidRPr="00E213DF">
        <w:rPr>
          <w:color w:val="000000"/>
          <w:sz w:val="18"/>
          <w:szCs w:val="18"/>
        </w:rPr>
        <w:t xml:space="preserve">    </w:t>
      </w:r>
      <w:r w:rsidRPr="00E213DF">
        <w:rPr>
          <w:b/>
          <w:i/>
          <w:color w:val="000000"/>
          <w:sz w:val="18"/>
          <w:szCs w:val="18"/>
        </w:rPr>
        <w:t xml:space="preserve">подпись              </w:t>
      </w:r>
      <w:r w:rsidR="00E213DF">
        <w:rPr>
          <w:b/>
          <w:i/>
          <w:color w:val="000000"/>
          <w:sz w:val="18"/>
          <w:szCs w:val="18"/>
        </w:rPr>
        <w:t xml:space="preserve">             </w:t>
      </w:r>
      <w:r w:rsidRPr="00E213DF">
        <w:rPr>
          <w:b/>
          <w:i/>
          <w:color w:val="000000"/>
          <w:sz w:val="18"/>
          <w:szCs w:val="18"/>
        </w:rPr>
        <w:t xml:space="preserve">       </w:t>
      </w:r>
      <w:r w:rsidR="00E213DF">
        <w:rPr>
          <w:b/>
          <w:i/>
          <w:color w:val="000000"/>
          <w:sz w:val="18"/>
          <w:szCs w:val="18"/>
        </w:rPr>
        <w:t xml:space="preserve">             </w:t>
      </w:r>
      <w:r w:rsidRPr="00E213DF">
        <w:rPr>
          <w:b/>
          <w:i/>
          <w:color w:val="000000"/>
          <w:sz w:val="18"/>
          <w:szCs w:val="18"/>
        </w:rPr>
        <w:t>Фамилия И.О.</w:t>
      </w:r>
    </w:p>
    <w:p w14:paraId="7D0FCEEC" w14:textId="77777777" w:rsidR="00E213DF" w:rsidRDefault="00E213DF" w:rsidP="009C5918">
      <w:pPr>
        <w:jc w:val="right"/>
        <w:rPr>
          <w:color w:val="000000"/>
          <w:sz w:val="23"/>
          <w:szCs w:val="23"/>
        </w:rPr>
        <w:sectPr w:rsidR="00E213DF" w:rsidSect="00124369">
          <w:pgSz w:w="11907" w:h="16840"/>
          <w:pgMar w:top="1134" w:right="1134" w:bottom="709" w:left="1701" w:header="720" w:footer="720" w:gutter="0"/>
          <w:cols w:space="720"/>
        </w:sectPr>
      </w:pPr>
    </w:p>
    <w:p w14:paraId="62822387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E213DF">
        <w:rPr>
          <w:b/>
          <w:bCs/>
          <w:color w:val="000000"/>
          <w:sz w:val="22"/>
          <w:szCs w:val="22"/>
        </w:rPr>
        <w:lastRenderedPageBreak/>
        <w:t>Приложение №3</w:t>
      </w:r>
      <w:r w:rsidRPr="00E213DF">
        <w:rPr>
          <w:b/>
          <w:color w:val="000000"/>
          <w:sz w:val="22"/>
          <w:szCs w:val="22"/>
        </w:rPr>
        <w:t xml:space="preserve"> </w:t>
      </w:r>
    </w:p>
    <w:p w14:paraId="3599CC2F" w14:textId="77777777" w:rsidR="009C5918" w:rsidRPr="00E213DF" w:rsidRDefault="009C5918" w:rsidP="00E213DF">
      <w:pPr>
        <w:ind w:left="4536"/>
        <w:jc w:val="left"/>
        <w:rPr>
          <w:b/>
          <w:color w:val="000000"/>
          <w:sz w:val="22"/>
          <w:szCs w:val="22"/>
        </w:rPr>
      </w:pPr>
      <w:r w:rsidRPr="00E213DF">
        <w:rPr>
          <w:b/>
          <w:color w:val="000000"/>
          <w:sz w:val="22"/>
          <w:szCs w:val="22"/>
        </w:rPr>
        <w:t>к документации об аукционе</w:t>
      </w:r>
    </w:p>
    <w:p w14:paraId="683AEE41" w14:textId="77777777" w:rsidR="009C5918" w:rsidRDefault="009C5918" w:rsidP="00E213DF">
      <w:pPr>
        <w:pStyle w:val="Heading"/>
        <w:ind w:left="4536"/>
        <w:rPr>
          <w:color w:val="000000"/>
        </w:rPr>
      </w:pPr>
    </w:p>
    <w:p w14:paraId="37D322E2" w14:textId="77777777" w:rsidR="00E213DF" w:rsidRPr="00E213DF" w:rsidRDefault="00E213DF" w:rsidP="00E213DF">
      <w:pPr>
        <w:pStyle w:val="Heading"/>
        <w:ind w:left="4536"/>
        <w:rPr>
          <w:color w:val="000000"/>
        </w:rPr>
      </w:pPr>
    </w:p>
    <w:p w14:paraId="39EE07D3" w14:textId="77777777" w:rsidR="009C5918" w:rsidRPr="00E213DF" w:rsidRDefault="009C5918" w:rsidP="009C5918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E213DF">
        <w:rPr>
          <w:rFonts w:ascii="Times New Roman" w:hAnsi="Times New Roman" w:cs="Times New Roman"/>
          <w:color w:val="000000"/>
          <w:sz w:val="23"/>
          <w:szCs w:val="23"/>
        </w:rPr>
        <w:t xml:space="preserve">Р А С П И С К А </w:t>
      </w:r>
    </w:p>
    <w:p w14:paraId="7BAF0DAE" w14:textId="77777777" w:rsidR="009C5918" w:rsidRPr="00E213DF" w:rsidRDefault="009C5918" w:rsidP="009C5918">
      <w:pPr>
        <w:jc w:val="center"/>
        <w:rPr>
          <w:b/>
          <w:color w:val="000000"/>
          <w:sz w:val="23"/>
          <w:szCs w:val="23"/>
        </w:rPr>
      </w:pPr>
      <w:r w:rsidRPr="00E213DF">
        <w:rPr>
          <w:b/>
          <w:color w:val="000000"/>
          <w:sz w:val="23"/>
          <w:szCs w:val="23"/>
        </w:rPr>
        <w:t xml:space="preserve">в получении заявки и документов к ней  </w:t>
      </w:r>
    </w:p>
    <w:p w14:paraId="05ACB8DC" w14:textId="77777777" w:rsidR="00D56F1D" w:rsidRDefault="00D56F1D" w:rsidP="00D56F1D">
      <w:pPr>
        <w:rPr>
          <w:color w:val="000000"/>
          <w:sz w:val="23"/>
          <w:szCs w:val="23"/>
        </w:rPr>
      </w:pPr>
    </w:p>
    <w:p w14:paraId="4E3C9215" w14:textId="77777777" w:rsidR="009C5918" w:rsidRPr="009C622E" w:rsidRDefault="009C5918" w:rsidP="00D56F1D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от заявителя ________________________________________________________________</w:t>
      </w:r>
    </w:p>
    <w:p w14:paraId="04BD1862" w14:textId="77777777" w:rsidR="00D56F1D" w:rsidRDefault="00D56F1D" w:rsidP="009C5918">
      <w:pPr>
        <w:widowControl w:val="0"/>
        <w:autoSpaceDE w:val="0"/>
        <w:autoSpaceDN w:val="0"/>
        <w:adjustRightInd w:val="0"/>
        <w:rPr>
          <w:b/>
          <w:bCs/>
          <w:sz w:val="23"/>
          <w:szCs w:val="23"/>
        </w:rPr>
      </w:pPr>
    </w:p>
    <w:p w14:paraId="655D1887" w14:textId="77777777" w:rsidR="009C5918" w:rsidRPr="00E019EF" w:rsidRDefault="009C5918" w:rsidP="009C5918">
      <w:pPr>
        <w:widowControl w:val="0"/>
        <w:autoSpaceDE w:val="0"/>
        <w:autoSpaceDN w:val="0"/>
        <w:adjustRightInd w:val="0"/>
        <w:rPr>
          <w:b/>
          <w:color w:val="000000"/>
          <w:sz w:val="24"/>
          <w:szCs w:val="28"/>
        </w:rPr>
      </w:pPr>
      <w:r w:rsidRPr="009C622E">
        <w:rPr>
          <w:b/>
          <w:bCs/>
          <w:sz w:val="23"/>
          <w:szCs w:val="23"/>
        </w:rPr>
        <w:t>на участие в аукционе</w:t>
      </w:r>
      <w:r w:rsidRPr="00E019EF">
        <w:rPr>
          <w:b/>
          <w:color w:val="000000"/>
          <w:spacing w:val="11"/>
          <w:sz w:val="24"/>
          <w:szCs w:val="28"/>
        </w:rPr>
        <w:t xml:space="preserve"> на право заключения договора аренды на здание авт</w:t>
      </w:r>
      <w:r w:rsidRPr="00E019EF">
        <w:rPr>
          <w:b/>
          <w:color w:val="000000"/>
          <w:spacing w:val="11"/>
          <w:sz w:val="24"/>
          <w:szCs w:val="28"/>
        </w:rPr>
        <w:t>о</w:t>
      </w:r>
      <w:r w:rsidRPr="00E019EF">
        <w:rPr>
          <w:b/>
          <w:color w:val="000000"/>
          <w:spacing w:val="11"/>
          <w:sz w:val="24"/>
          <w:szCs w:val="28"/>
        </w:rPr>
        <w:t>бусной станции на 50 пассажиров, расположенное</w:t>
      </w:r>
      <w:r w:rsidRPr="00E019EF">
        <w:rPr>
          <w:b/>
          <w:color w:val="000000"/>
          <w:sz w:val="24"/>
          <w:szCs w:val="28"/>
        </w:rPr>
        <w:t xml:space="preserve"> по адресу: Ленингра</w:t>
      </w:r>
      <w:r w:rsidRPr="00E019EF">
        <w:rPr>
          <w:b/>
          <w:color w:val="000000"/>
          <w:sz w:val="24"/>
          <w:szCs w:val="28"/>
        </w:rPr>
        <w:t>д</w:t>
      </w:r>
      <w:r w:rsidRPr="00E019EF">
        <w:rPr>
          <w:b/>
          <w:color w:val="000000"/>
          <w:sz w:val="24"/>
          <w:szCs w:val="28"/>
        </w:rPr>
        <w:t>ская область, Тихвинский муниципальный район, Тихвинское городское посел</w:t>
      </w:r>
      <w:r w:rsidRPr="00E019EF">
        <w:rPr>
          <w:b/>
          <w:color w:val="000000"/>
          <w:sz w:val="24"/>
          <w:szCs w:val="28"/>
        </w:rPr>
        <w:t>е</w:t>
      </w:r>
      <w:r w:rsidRPr="00E019EF">
        <w:rPr>
          <w:b/>
          <w:color w:val="000000"/>
          <w:sz w:val="24"/>
          <w:szCs w:val="28"/>
        </w:rPr>
        <w:t>ние, город Ти</w:t>
      </w:r>
      <w:r w:rsidRPr="00E019EF">
        <w:rPr>
          <w:b/>
          <w:color w:val="000000"/>
          <w:sz w:val="24"/>
          <w:szCs w:val="28"/>
        </w:rPr>
        <w:t>х</w:t>
      </w:r>
      <w:r w:rsidRPr="00E019EF">
        <w:rPr>
          <w:b/>
          <w:color w:val="000000"/>
          <w:sz w:val="24"/>
          <w:szCs w:val="28"/>
        </w:rPr>
        <w:t>вин, Вокзальный переулок, дом 1</w:t>
      </w:r>
    </w:p>
    <w:p w14:paraId="3F82E456" w14:textId="77777777" w:rsidR="009C5918" w:rsidRPr="009C622E" w:rsidRDefault="009C5918" w:rsidP="009C5918">
      <w:pPr>
        <w:jc w:val="center"/>
        <w:rPr>
          <w:b/>
          <w:color w:val="000000"/>
          <w:sz w:val="23"/>
          <w:szCs w:val="23"/>
        </w:rPr>
      </w:pPr>
    </w:p>
    <w:tbl>
      <w:tblPr>
        <w:tblW w:w="5000" w:type="pct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961"/>
        <w:gridCol w:w="4250"/>
        <w:gridCol w:w="2047"/>
        <w:gridCol w:w="1808"/>
      </w:tblGrid>
      <w:tr w:rsidR="009C5918" w:rsidRPr="009C622E" w14:paraId="2BD99ABD" w14:textId="77777777" w:rsidTr="00D56F1D">
        <w:tc>
          <w:tcPr>
            <w:tcW w:w="5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7E834C" w14:textId="77777777" w:rsidR="009C5918" w:rsidRPr="00D56F1D" w:rsidRDefault="009C5918" w:rsidP="009C591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56F1D">
              <w:rPr>
                <w:b/>
                <w:bCs/>
                <w:color w:val="000000"/>
                <w:sz w:val="18"/>
                <w:szCs w:val="18"/>
              </w:rPr>
              <w:t>№</w:t>
            </w:r>
          </w:p>
          <w:p w14:paraId="5F7FBC18" w14:textId="77777777" w:rsidR="009C5918" w:rsidRPr="00D56F1D" w:rsidRDefault="00D56F1D" w:rsidP="009C591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</w:t>
            </w:r>
            <w:r w:rsidR="009C5918" w:rsidRPr="00D56F1D">
              <w:rPr>
                <w:b/>
                <w:bCs/>
                <w:color w:val="000000"/>
                <w:sz w:val="18"/>
                <w:szCs w:val="18"/>
              </w:rPr>
              <w:t>п</w:t>
            </w:r>
          </w:p>
        </w:tc>
        <w:tc>
          <w:tcPr>
            <w:tcW w:w="23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FDB7B" w14:textId="77777777" w:rsidR="009C5918" w:rsidRPr="00D56F1D" w:rsidRDefault="009C5918" w:rsidP="009C5918">
            <w:pPr>
              <w:jc w:val="center"/>
              <w:rPr>
                <w:color w:val="000000"/>
                <w:sz w:val="18"/>
                <w:szCs w:val="18"/>
              </w:rPr>
            </w:pPr>
            <w:r w:rsidRPr="00D56F1D">
              <w:rPr>
                <w:b/>
                <w:bCs/>
                <w:color w:val="000000"/>
                <w:sz w:val="18"/>
                <w:szCs w:val="18"/>
              </w:rPr>
              <w:t>Наименование документа</w:t>
            </w:r>
          </w:p>
        </w:tc>
        <w:tc>
          <w:tcPr>
            <w:tcW w:w="11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73D3B3" w14:textId="77777777" w:rsidR="009C5918" w:rsidRPr="00D56F1D" w:rsidRDefault="009C5918" w:rsidP="009C5918">
            <w:pPr>
              <w:jc w:val="center"/>
              <w:rPr>
                <w:color w:val="000000"/>
                <w:sz w:val="18"/>
                <w:szCs w:val="18"/>
              </w:rPr>
            </w:pPr>
            <w:r w:rsidRPr="00D56F1D">
              <w:rPr>
                <w:b/>
                <w:bCs/>
                <w:color w:val="000000"/>
                <w:sz w:val="18"/>
                <w:szCs w:val="18"/>
              </w:rPr>
              <w:t>Кол-во/листов</w:t>
            </w:r>
          </w:p>
        </w:tc>
        <w:tc>
          <w:tcPr>
            <w:tcW w:w="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D67F2" w14:textId="77777777" w:rsidR="009C5918" w:rsidRPr="00D56F1D" w:rsidRDefault="009C5918" w:rsidP="009C5918">
            <w:pPr>
              <w:jc w:val="center"/>
              <w:rPr>
                <w:color w:val="000000"/>
                <w:sz w:val="18"/>
                <w:szCs w:val="18"/>
              </w:rPr>
            </w:pPr>
            <w:r w:rsidRPr="00D56F1D">
              <w:rPr>
                <w:b/>
                <w:bCs/>
                <w:color w:val="000000"/>
                <w:sz w:val="18"/>
                <w:szCs w:val="18"/>
              </w:rPr>
              <w:t>№ регистрации, дата</w:t>
            </w:r>
          </w:p>
        </w:tc>
      </w:tr>
      <w:tr w:rsidR="009C5918" w:rsidRPr="009C622E" w14:paraId="0A3A054E" w14:textId="77777777" w:rsidTr="00D56F1D">
        <w:tc>
          <w:tcPr>
            <w:tcW w:w="5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1206BF" w14:textId="77777777" w:rsidR="009C5918" w:rsidRPr="009C622E" w:rsidRDefault="009C5918" w:rsidP="009C5918">
            <w:pPr>
              <w:jc w:val="center"/>
              <w:rPr>
                <w:color w:val="000000"/>
                <w:sz w:val="23"/>
                <w:szCs w:val="23"/>
              </w:rPr>
            </w:pPr>
            <w:r w:rsidRPr="009C622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9C622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3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9AF2C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Заявка на участие в аукционе </w:t>
            </w:r>
          </w:p>
        </w:tc>
        <w:tc>
          <w:tcPr>
            <w:tcW w:w="11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1E008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5C83D3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7613B344" w14:textId="77777777" w:rsidTr="00D56F1D">
        <w:tc>
          <w:tcPr>
            <w:tcW w:w="5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EA3808" w14:textId="77777777" w:rsidR="009C5918" w:rsidRPr="009C622E" w:rsidRDefault="009C5918" w:rsidP="009C5918">
            <w:pPr>
              <w:jc w:val="center"/>
              <w:rPr>
                <w:color w:val="000000"/>
                <w:sz w:val="23"/>
                <w:szCs w:val="23"/>
              </w:rPr>
            </w:pPr>
            <w:r w:rsidRPr="009C622E">
              <w:rPr>
                <w:b/>
                <w:bCs/>
                <w:color w:val="000000"/>
                <w:sz w:val="23"/>
                <w:szCs w:val="23"/>
              </w:rPr>
              <w:t>2.</w:t>
            </w:r>
            <w:r w:rsidRPr="009C622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3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47BAD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Опись документов </w:t>
            </w:r>
          </w:p>
        </w:tc>
        <w:tc>
          <w:tcPr>
            <w:tcW w:w="11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95D8F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71C40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5C9FADE6" w14:textId="77777777" w:rsidTr="00D56F1D">
        <w:tc>
          <w:tcPr>
            <w:tcW w:w="5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126BF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3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C84EB8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1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0C0E2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4885A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9C5918" w:rsidRPr="009C622E" w14:paraId="5CE25A7F" w14:textId="77777777" w:rsidTr="00D56F1D">
        <w:tc>
          <w:tcPr>
            <w:tcW w:w="5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F3C26" w14:textId="77777777" w:rsidR="009C5918" w:rsidRPr="009C622E" w:rsidRDefault="009C5918" w:rsidP="009C5918">
            <w:pPr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3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1377B7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1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46F57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901780" w14:textId="77777777" w:rsidR="009C5918" w:rsidRPr="009C622E" w:rsidRDefault="009C5918" w:rsidP="00D56F1D">
            <w:pPr>
              <w:jc w:val="left"/>
              <w:rPr>
                <w:color w:val="000000"/>
                <w:sz w:val="23"/>
                <w:szCs w:val="23"/>
              </w:rPr>
            </w:pPr>
            <w:r w:rsidRPr="009C622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14:paraId="72B6A189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635FF815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Дата и время получения расписки «_____»_____________20____г. ____ ч. ____ мин.</w:t>
      </w:r>
    </w:p>
    <w:p w14:paraId="73BD2C72" w14:textId="77777777" w:rsidR="00D56F1D" w:rsidRDefault="00D56F1D" w:rsidP="009C5918">
      <w:pPr>
        <w:rPr>
          <w:color w:val="000000"/>
          <w:sz w:val="23"/>
          <w:szCs w:val="23"/>
        </w:rPr>
      </w:pPr>
    </w:p>
    <w:p w14:paraId="3B5F040E" w14:textId="77777777" w:rsidR="00D56F1D" w:rsidRDefault="00D56F1D" w:rsidP="009C5918">
      <w:pPr>
        <w:rPr>
          <w:color w:val="000000"/>
          <w:sz w:val="23"/>
          <w:szCs w:val="23"/>
        </w:rPr>
      </w:pPr>
    </w:p>
    <w:p w14:paraId="472B63A1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Представитель организатора ________________________/_______________________/ </w:t>
      </w:r>
    </w:p>
    <w:p w14:paraId="6699E975" w14:textId="77777777" w:rsidR="009C5918" w:rsidRPr="00D56F1D" w:rsidRDefault="009C5918" w:rsidP="009C5918">
      <w:pPr>
        <w:rPr>
          <w:b/>
          <w:i/>
          <w:color w:val="000000"/>
          <w:sz w:val="18"/>
          <w:szCs w:val="18"/>
        </w:rPr>
      </w:pPr>
      <w:r w:rsidRPr="00D56F1D">
        <w:rPr>
          <w:color w:val="000000"/>
          <w:sz w:val="18"/>
          <w:szCs w:val="18"/>
        </w:rPr>
        <w:t xml:space="preserve">                                                                     </w:t>
      </w:r>
      <w:r w:rsidR="00D56F1D">
        <w:rPr>
          <w:color w:val="000000"/>
          <w:sz w:val="18"/>
          <w:szCs w:val="18"/>
        </w:rPr>
        <w:t xml:space="preserve">               </w:t>
      </w:r>
      <w:r w:rsidRPr="00D56F1D">
        <w:rPr>
          <w:color w:val="000000"/>
          <w:sz w:val="18"/>
          <w:szCs w:val="18"/>
        </w:rPr>
        <w:t xml:space="preserve">    </w:t>
      </w:r>
      <w:r w:rsidRPr="00D56F1D">
        <w:rPr>
          <w:b/>
          <w:i/>
          <w:color w:val="000000"/>
          <w:sz w:val="18"/>
          <w:szCs w:val="18"/>
        </w:rPr>
        <w:t xml:space="preserve">подпись           </w:t>
      </w:r>
      <w:r w:rsidR="00D56F1D">
        <w:rPr>
          <w:b/>
          <w:i/>
          <w:color w:val="000000"/>
          <w:sz w:val="18"/>
          <w:szCs w:val="18"/>
        </w:rPr>
        <w:t xml:space="preserve">                             </w:t>
      </w:r>
      <w:r w:rsidRPr="00D56F1D">
        <w:rPr>
          <w:b/>
          <w:i/>
          <w:color w:val="000000"/>
          <w:sz w:val="18"/>
          <w:szCs w:val="18"/>
        </w:rPr>
        <w:t xml:space="preserve">         ФИО</w:t>
      </w:r>
    </w:p>
    <w:p w14:paraId="399E22C4" w14:textId="77777777" w:rsidR="009C5918" w:rsidRPr="009C622E" w:rsidRDefault="009C5918" w:rsidP="009C5918">
      <w:pPr>
        <w:rPr>
          <w:color w:val="000000"/>
          <w:sz w:val="23"/>
          <w:szCs w:val="23"/>
        </w:rPr>
      </w:pPr>
    </w:p>
    <w:p w14:paraId="02A89D50" w14:textId="77777777" w:rsidR="009C5918" w:rsidRPr="009C622E" w:rsidRDefault="009C5918" w:rsidP="009C5918">
      <w:pPr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 xml:space="preserve">Заявитель                   ____________________________/________________________/                     </w:t>
      </w:r>
    </w:p>
    <w:p w14:paraId="19A7ACF4" w14:textId="77777777" w:rsidR="009C5918" w:rsidRPr="00D56F1D" w:rsidRDefault="009C5918" w:rsidP="009C5918">
      <w:pPr>
        <w:ind w:firstLine="3330"/>
        <w:rPr>
          <w:i/>
          <w:color w:val="000000"/>
          <w:sz w:val="18"/>
          <w:szCs w:val="18"/>
        </w:rPr>
      </w:pPr>
      <w:r w:rsidRPr="00D56F1D">
        <w:rPr>
          <w:i/>
          <w:color w:val="000000"/>
          <w:sz w:val="18"/>
          <w:szCs w:val="18"/>
        </w:rPr>
        <w:t xml:space="preserve">  </w:t>
      </w:r>
      <w:r w:rsidRPr="00D56F1D">
        <w:rPr>
          <w:b/>
          <w:i/>
          <w:color w:val="000000"/>
          <w:sz w:val="18"/>
          <w:szCs w:val="18"/>
        </w:rPr>
        <w:t xml:space="preserve">подпись       </w:t>
      </w:r>
      <w:r w:rsidR="00D56F1D">
        <w:rPr>
          <w:b/>
          <w:i/>
          <w:color w:val="000000"/>
          <w:sz w:val="18"/>
          <w:szCs w:val="18"/>
        </w:rPr>
        <w:t xml:space="preserve">                                  </w:t>
      </w:r>
      <w:r w:rsidRPr="00D56F1D">
        <w:rPr>
          <w:b/>
          <w:i/>
          <w:color w:val="000000"/>
          <w:sz w:val="18"/>
          <w:szCs w:val="18"/>
        </w:rPr>
        <w:t xml:space="preserve">               ФИО                  </w:t>
      </w:r>
    </w:p>
    <w:p w14:paraId="50A2CA88" w14:textId="77777777" w:rsidR="00D56F1D" w:rsidRDefault="00D56F1D" w:rsidP="009C5918">
      <w:pPr>
        <w:jc w:val="right"/>
        <w:rPr>
          <w:b/>
          <w:bCs/>
          <w:color w:val="000000"/>
          <w:sz w:val="23"/>
          <w:szCs w:val="23"/>
        </w:rPr>
        <w:sectPr w:rsidR="00D56F1D" w:rsidSect="00124369">
          <w:pgSz w:w="11907" w:h="16840"/>
          <w:pgMar w:top="1135" w:right="1134" w:bottom="709" w:left="1701" w:header="720" w:footer="720" w:gutter="0"/>
          <w:cols w:space="720"/>
        </w:sectPr>
      </w:pPr>
    </w:p>
    <w:p w14:paraId="1040B59A" w14:textId="77777777" w:rsidR="009C5918" w:rsidRPr="00D56F1D" w:rsidRDefault="009C5918" w:rsidP="00D56F1D">
      <w:pPr>
        <w:ind w:left="4536"/>
        <w:jc w:val="left"/>
        <w:rPr>
          <w:b/>
          <w:color w:val="000000"/>
          <w:sz w:val="22"/>
          <w:szCs w:val="22"/>
        </w:rPr>
      </w:pPr>
      <w:r w:rsidRPr="00D56F1D">
        <w:rPr>
          <w:b/>
          <w:bCs/>
          <w:color w:val="000000"/>
          <w:sz w:val="22"/>
          <w:szCs w:val="22"/>
        </w:rPr>
        <w:lastRenderedPageBreak/>
        <w:t>Приложение №4</w:t>
      </w:r>
      <w:r w:rsidRPr="00D56F1D">
        <w:rPr>
          <w:b/>
          <w:color w:val="000000"/>
          <w:sz w:val="22"/>
          <w:szCs w:val="22"/>
        </w:rPr>
        <w:t xml:space="preserve"> </w:t>
      </w:r>
    </w:p>
    <w:p w14:paraId="1D838188" w14:textId="77777777" w:rsidR="009C5918" w:rsidRPr="00D56F1D" w:rsidRDefault="009C5918" w:rsidP="00D56F1D">
      <w:pPr>
        <w:ind w:left="4536"/>
        <w:jc w:val="left"/>
        <w:rPr>
          <w:b/>
          <w:color w:val="000000"/>
          <w:sz w:val="22"/>
          <w:szCs w:val="22"/>
        </w:rPr>
      </w:pPr>
      <w:r w:rsidRPr="00D56F1D">
        <w:rPr>
          <w:b/>
          <w:color w:val="000000"/>
          <w:sz w:val="22"/>
          <w:szCs w:val="22"/>
        </w:rPr>
        <w:t>к документации об аукционе</w:t>
      </w:r>
    </w:p>
    <w:p w14:paraId="590CF4CE" w14:textId="77777777" w:rsidR="00D56F1D" w:rsidRDefault="00D56F1D" w:rsidP="00D56F1D">
      <w:pPr>
        <w:ind w:left="4536"/>
        <w:jc w:val="left"/>
        <w:rPr>
          <w:b/>
          <w:bCs/>
          <w:color w:val="000000"/>
          <w:sz w:val="22"/>
          <w:szCs w:val="22"/>
        </w:rPr>
      </w:pPr>
    </w:p>
    <w:p w14:paraId="611857BA" w14:textId="77777777" w:rsidR="00D56F1D" w:rsidRDefault="00D56F1D" w:rsidP="00D56F1D">
      <w:pPr>
        <w:ind w:left="4536"/>
        <w:jc w:val="left"/>
        <w:rPr>
          <w:b/>
          <w:bCs/>
          <w:color w:val="000000"/>
          <w:sz w:val="22"/>
          <w:szCs w:val="22"/>
        </w:rPr>
      </w:pPr>
    </w:p>
    <w:p w14:paraId="7DEA730D" w14:textId="77777777" w:rsidR="009C5918" w:rsidRPr="002403EC" w:rsidRDefault="009C5918" w:rsidP="009C5918">
      <w:pPr>
        <w:spacing w:line="240" w:lineRule="atLeast"/>
        <w:jc w:val="center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ДОГОВОР АРЕНДЫ</w:t>
      </w:r>
    </w:p>
    <w:p w14:paraId="264CBCED" w14:textId="77777777" w:rsidR="009C5918" w:rsidRPr="002403EC" w:rsidRDefault="009C5918" w:rsidP="009C5918">
      <w:pPr>
        <w:spacing w:line="240" w:lineRule="atLeast"/>
        <w:jc w:val="center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муниципального недвижимого имущества № _____а-01/21</w:t>
      </w:r>
    </w:p>
    <w:p w14:paraId="68F885AB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 xml:space="preserve">г. Тихвин                                                     </w:t>
      </w:r>
      <w:r>
        <w:rPr>
          <w:b/>
          <w:bCs/>
          <w:color w:val="000000"/>
          <w:sz w:val="22"/>
          <w:szCs w:val="22"/>
        </w:rPr>
        <w:t xml:space="preserve">           </w:t>
      </w:r>
      <w:r w:rsidRPr="002403EC">
        <w:rPr>
          <w:b/>
          <w:bCs/>
          <w:color w:val="000000"/>
          <w:sz w:val="22"/>
          <w:szCs w:val="22"/>
        </w:rPr>
        <w:t xml:space="preserve">       от  __________________________________</w:t>
      </w:r>
    </w:p>
    <w:p w14:paraId="212CEC75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 xml:space="preserve">                                                                       </w:t>
      </w:r>
      <w:r>
        <w:rPr>
          <w:b/>
          <w:bCs/>
          <w:color w:val="000000"/>
          <w:sz w:val="22"/>
          <w:szCs w:val="22"/>
        </w:rPr>
        <w:t xml:space="preserve">            </w:t>
      </w:r>
      <w:r w:rsidRPr="002403EC">
        <w:rPr>
          <w:b/>
          <w:bCs/>
          <w:color w:val="000000"/>
          <w:sz w:val="22"/>
          <w:szCs w:val="22"/>
        </w:rPr>
        <w:t xml:space="preserve">     две тысячи двадцать первого года</w:t>
      </w:r>
    </w:p>
    <w:p w14:paraId="5377F73B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3C546B26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От имени муниципального образования Тихвинский муниципальный район Л</w:t>
      </w:r>
      <w:r w:rsidRPr="002403EC">
        <w:rPr>
          <w:b/>
          <w:bCs/>
          <w:color w:val="000000"/>
          <w:sz w:val="22"/>
          <w:szCs w:val="22"/>
        </w:rPr>
        <w:t>е</w:t>
      </w:r>
      <w:r w:rsidRPr="002403EC">
        <w:rPr>
          <w:b/>
          <w:bCs/>
          <w:color w:val="000000"/>
          <w:sz w:val="22"/>
          <w:szCs w:val="22"/>
        </w:rPr>
        <w:t>нинградской области,</w:t>
      </w:r>
      <w:r w:rsidRPr="002403EC">
        <w:rPr>
          <w:color w:val="000000"/>
          <w:sz w:val="22"/>
          <w:szCs w:val="22"/>
        </w:rPr>
        <w:t xml:space="preserve"> </w:t>
      </w:r>
      <w:r w:rsidR="003B21EC">
        <w:rPr>
          <w:color w:val="000000"/>
          <w:sz w:val="22"/>
          <w:szCs w:val="22"/>
        </w:rPr>
        <w:t>у</w:t>
      </w:r>
      <w:r w:rsidRPr="002403EC">
        <w:rPr>
          <w:color w:val="000000"/>
          <w:sz w:val="22"/>
          <w:szCs w:val="22"/>
        </w:rPr>
        <w:t>став зарегистрирован Гла</w:t>
      </w:r>
      <w:r w:rsidRPr="002403EC">
        <w:rPr>
          <w:color w:val="000000"/>
          <w:sz w:val="22"/>
          <w:szCs w:val="22"/>
        </w:rPr>
        <w:t>в</w:t>
      </w:r>
      <w:r w:rsidRPr="002403EC">
        <w:rPr>
          <w:color w:val="000000"/>
          <w:sz w:val="22"/>
          <w:szCs w:val="22"/>
        </w:rPr>
        <w:t>ным управлением Министерства юстиции РФ по Северо-Западному Федеральному округу 15.12.2005г.</w:t>
      </w:r>
      <w:r>
        <w:rPr>
          <w:color w:val="000000"/>
          <w:sz w:val="22"/>
          <w:szCs w:val="22"/>
        </w:rPr>
        <w:t>,</w:t>
      </w:r>
      <w:r w:rsidRPr="002403EC">
        <w:rPr>
          <w:color w:val="000000"/>
          <w:sz w:val="22"/>
          <w:szCs w:val="22"/>
        </w:rPr>
        <w:t xml:space="preserve"> государственный регистрацио</w:t>
      </w:r>
      <w:r w:rsidRPr="002403EC">
        <w:rPr>
          <w:color w:val="000000"/>
          <w:sz w:val="22"/>
          <w:szCs w:val="22"/>
        </w:rPr>
        <w:t>н</w:t>
      </w:r>
      <w:r w:rsidRPr="002403EC">
        <w:rPr>
          <w:color w:val="000000"/>
          <w:sz w:val="22"/>
          <w:szCs w:val="22"/>
        </w:rPr>
        <w:t xml:space="preserve">ный номер RU47516002005001 (свидетельство 006186), </w:t>
      </w:r>
      <w:r w:rsidRPr="002403EC">
        <w:rPr>
          <w:b/>
          <w:bCs/>
          <w:color w:val="000000"/>
          <w:sz w:val="22"/>
          <w:szCs w:val="22"/>
        </w:rPr>
        <w:t>Администрация муниципального о</w:t>
      </w:r>
      <w:r w:rsidRPr="002403EC">
        <w:rPr>
          <w:b/>
          <w:bCs/>
          <w:color w:val="000000"/>
          <w:sz w:val="22"/>
          <w:szCs w:val="22"/>
        </w:rPr>
        <w:t>б</w:t>
      </w:r>
      <w:r w:rsidRPr="002403EC">
        <w:rPr>
          <w:b/>
          <w:bCs/>
          <w:color w:val="000000"/>
          <w:sz w:val="22"/>
          <w:szCs w:val="22"/>
        </w:rPr>
        <w:t>разования Тихвинский муниципальный район Лени</w:t>
      </w:r>
      <w:r w:rsidRPr="002403EC">
        <w:rPr>
          <w:b/>
          <w:bCs/>
          <w:color w:val="000000"/>
          <w:sz w:val="22"/>
          <w:szCs w:val="22"/>
        </w:rPr>
        <w:t>н</w:t>
      </w:r>
      <w:r w:rsidRPr="002403EC">
        <w:rPr>
          <w:b/>
          <w:bCs/>
          <w:color w:val="000000"/>
          <w:sz w:val="22"/>
          <w:szCs w:val="22"/>
        </w:rPr>
        <w:t>градской области, ИНН 4715015877, КПП 471501001, зарегистрирована 23 декабря 2005 года за основным государственным регистрационным номером 1054701512095 Межрайонной инспекцией Федеральной нал</w:t>
      </w:r>
      <w:r w:rsidRPr="002403EC">
        <w:rPr>
          <w:b/>
          <w:bCs/>
          <w:color w:val="000000"/>
          <w:sz w:val="22"/>
          <w:szCs w:val="22"/>
        </w:rPr>
        <w:t>о</w:t>
      </w:r>
      <w:r w:rsidRPr="002403EC">
        <w:rPr>
          <w:b/>
          <w:bCs/>
          <w:color w:val="000000"/>
          <w:sz w:val="22"/>
          <w:szCs w:val="22"/>
        </w:rPr>
        <w:t>говой службы №6 по Ленинградской области (свидетельство серия 47 №001738447),</w:t>
      </w:r>
      <w:r w:rsidRPr="002403EC">
        <w:rPr>
          <w:color w:val="000000"/>
          <w:sz w:val="22"/>
          <w:szCs w:val="22"/>
        </w:rPr>
        <w:t xml:space="preserve"> место нахождения: 187556, Ленинградская о</w:t>
      </w:r>
      <w:r w:rsidRPr="002403EC">
        <w:rPr>
          <w:color w:val="000000"/>
          <w:sz w:val="22"/>
          <w:szCs w:val="22"/>
        </w:rPr>
        <w:t>б</w:t>
      </w:r>
      <w:r w:rsidRPr="002403EC">
        <w:rPr>
          <w:color w:val="000000"/>
          <w:sz w:val="22"/>
          <w:szCs w:val="22"/>
        </w:rPr>
        <w:t xml:space="preserve">ласть, Тихвинский муниципальный район, Тихвинское городское поселение, город Тихвин, 4 микрорайон, дом 42, </w:t>
      </w:r>
      <w:r w:rsidRPr="002403EC">
        <w:rPr>
          <w:b/>
          <w:bCs/>
          <w:color w:val="000000"/>
          <w:sz w:val="22"/>
          <w:szCs w:val="22"/>
        </w:rPr>
        <w:t>именуемая в дальнейшем «Аре</w:t>
      </w:r>
      <w:r w:rsidRPr="002403EC">
        <w:rPr>
          <w:b/>
          <w:bCs/>
          <w:color w:val="000000"/>
          <w:sz w:val="22"/>
          <w:szCs w:val="22"/>
        </w:rPr>
        <w:t>н</w:t>
      </w:r>
      <w:r w:rsidRPr="002403EC">
        <w:rPr>
          <w:b/>
          <w:bCs/>
          <w:color w:val="000000"/>
          <w:sz w:val="22"/>
          <w:szCs w:val="22"/>
        </w:rPr>
        <w:t>додатель», в лице заместителя главы администрации – председателя комитета по упра</w:t>
      </w:r>
      <w:r w:rsidRPr="002403EC">
        <w:rPr>
          <w:b/>
          <w:bCs/>
          <w:color w:val="000000"/>
          <w:sz w:val="22"/>
          <w:szCs w:val="22"/>
        </w:rPr>
        <w:t>в</w:t>
      </w:r>
      <w:r w:rsidRPr="002403EC">
        <w:rPr>
          <w:b/>
          <w:bCs/>
          <w:color w:val="000000"/>
          <w:sz w:val="22"/>
          <w:szCs w:val="22"/>
        </w:rPr>
        <w:t>лению муниципальным имуществом и градостроительству</w:t>
      </w:r>
      <w:r w:rsidRPr="002403EC">
        <w:rPr>
          <w:color w:val="000000"/>
          <w:sz w:val="22"/>
          <w:szCs w:val="22"/>
        </w:rPr>
        <w:t xml:space="preserve"> админис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рации Тихвинского района ____________________________</w:t>
      </w:r>
      <w:r w:rsidRPr="002403EC">
        <w:rPr>
          <w:b/>
          <w:bCs/>
          <w:color w:val="000000"/>
          <w:sz w:val="22"/>
          <w:szCs w:val="22"/>
        </w:rPr>
        <w:t>,</w:t>
      </w:r>
      <w:r w:rsidRPr="002403EC">
        <w:rPr>
          <w:color w:val="000000"/>
          <w:sz w:val="22"/>
          <w:szCs w:val="22"/>
        </w:rPr>
        <w:t xml:space="preserve"> действующего (ей) на основании Положения о ком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>тете, утвержденного распоряжением  администрации муниципального обр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зования Тихвинский муниципальный район Ленинградской области от 25 марта 2020 года №01-37-лс, с одной ст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 xml:space="preserve">роны, </w:t>
      </w:r>
      <w:r w:rsidRPr="002403EC">
        <w:rPr>
          <w:b/>
          <w:bCs/>
          <w:color w:val="000000"/>
          <w:sz w:val="22"/>
          <w:szCs w:val="22"/>
        </w:rPr>
        <w:t>и  __________________________________________, ИНН ________________, КПП ________________</w:t>
      </w:r>
      <w:r w:rsidRPr="002403EC">
        <w:rPr>
          <w:color w:val="000000"/>
          <w:sz w:val="22"/>
          <w:szCs w:val="22"/>
        </w:rPr>
        <w:t>, зарегистрировано «___»_________ 20___ года за основным государстве</w:t>
      </w:r>
      <w:r w:rsidRPr="002403EC">
        <w:rPr>
          <w:color w:val="000000"/>
          <w:sz w:val="22"/>
          <w:szCs w:val="22"/>
        </w:rPr>
        <w:t>н</w:t>
      </w:r>
      <w:r w:rsidRPr="002403EC">
        <w:rPr>
          <w:color w:val="000000"/>
          <w:sz w:val="22"/>
          <w:szCs w:val="22"/>
        </w:rPr>
        <w:t>ным номером _________________________________   _____________ инспекцией Федеральной налоговой службы № ___ по _______________ (свидетельство с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 xml:space="preserve">рия _____ № ______________), адрес (место нахождения исполнительного органа): </w:t>
      </w:r>
      <w:r w:rsidR="003B21EC">
        <w:rPr>
          <w:color w:val="000000"/>
          <w:sz w:val="22"/>
          <w:szCs w:val="22"/>
        </w:rPr>
        <w:t>____________________________</w:t>
      </w:r>
      <w:r w:rsidRPr="002403EC">
        <w:rPr>
          <w:color w:val="000000"/>
          <w:sz w:val="22"/>
          <w:szCs w:val="22"/>
        </w:rPr>
        <w:t>_________, _________________________</w:t>
      </w:r>
      <w:r w:rsidR="003B21EC">
        <w:rPr>
          <w:color w:val="000000"/>
          <w:sz w:val="22"/>
          <w:szCs w:val="22"/>
        </w:rPr>
        <w:t>_______</w:t>
      </w:r>
      <w:r w:rsidRPr="002403EC">
        <w:rPr>
          <w:color w:val="000000"/>
          <w:sz w:val="22"/>
          <w:szCs w:val="22"/>
        </w:rPr>
        <w:t xml:space="preserve">_____,  </w:t>
      </w:r>
      <w:r w:rsidRPr="002403EC">
        <w:rPr>
          <w:b/>
          <w:bCs/>
          <w:color w:val="000000"/>
          <w:sz w:val="22"/>
          <w:szCs w:val="22"/>
        </w:rPr>
        <w:t>именуемый в дальнейшем «Арендатор»,</w:t>
      </w:r>
      <w:r w:rsidRPr="002403EC">
        <w:rPr>
          <w:color w:val="000000"/>
          <w:sz w:val="22"/>
          <w:szCs w:val="22"/>
        </w:rPr>
        <w:t xml:space="preserve"> в лице _______________________________ действующего (ей) на основании __________________, с другой стороны, заключили настоящий договор аренды о нижеследующем:  </w:t>
      </w:r>
    </w:p>
    <w:p w14:paraId="0D9F6D0B" w14:textId="77777777" w:rsidR="009C5918" w:rsidRPr="003B21EC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3B21EC">
        <w:rPr>
          <w:b/>
          <w:bCs/>
          <w:color w:val="000000"/>
          <w:szCs w:val="28"/>
        </w:rPr>
        <w:t>1. ОБЩИЕ ПОЛОЖЕНИЯ</w:t>
      </w:r>
    </w:p>
    <w:p w14:paraId="3827097A" w14:textId="77777777" w:rsidR="009C5918" w:rsidRPr="00F1083B" w:rsidRDefault="009C5918" w:rsidP="00D56F1D">
      <w:pPr>
        <w:spacing w:line="120" w:lineRule="atLeast"/>
        <w:ind w:firstLine="709"/>
        <w:rPr>
          <w:bCs/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1.1.  Арендодатель, в соответствии с постановлением администрации Тихвинского ра</w:t>
      </w:r>
      <w:r w:rsidRPr="002403EC">
        <w:rPr>
          <w:color w:val="000000"/>
          <w:sz w:val="22"/>
          <w:szCs w:val="22"/>
        </w:rPr>
        <w:t>й</w:t>
      </w:r>
      <w:r w:rsidRPr="002403EC">
        <w:rPr>
          <w:color w:val="000000"/>
          <w:sz w:val="22"/>
          <w:szCs w:val="22"/>
        </w:rPr>
        <w:t>она от «______» ___________  2021 года № 01- ____а  передает, а Арендатор принимает в аре</w:t>
      </w:r>
      <w:r w:rsidRPr="002403EC">
        <w:rPr>
          <w:color w:val="000000"/>
          <w:sz w:val="22"/>
          <w:szCs w:val="22"/>
        </w:rPr>
        <w:t>н</w:t>
      </w:r>
      <w:r w:rsidRPr="002403EC">
        <w:rPr>
          <w:color w:val="000000"/>
          <w:sz w:val="22"/>
          <w:szCs w:val="22"/>
        </w:rPr>
        <w:t>ду (временное владение и пользов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ние, за плату</w:t>
      </w:r>
      <w:r w:rsidRPr="00F1083B">
        <w:rPr>
          <w:bCs/>
          <w:color w:val="000000"/>
          <w:sz w:val="22"/>
          <w:szCs w:val="22"/>
        </w:rPr>
        <w:t>):</w:t>
      </w:r>
    </w:p>
    <w:p w14:paraId="4CA355ED" w14:textId="77777777" w:rsidR="009C5918" w:rsidRPr="002403EC" w:rsidRDefault="009C5918" w:rsidP="00D876C6">
      <w:pPr>
        <w:spacing w:line="120" w:lineRule="atLeast"/>
        <w:ind w:left="142" w:hanging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Pr="002403EC">
        <w:rPr>
          <w:color w:val="000000"/>
          <w:sz w:val="22"/>
          <w:szCs w:val="22"/>
        </w:rPr>
        <w:t>здание автобусной станции на 50 пассажиров с кадастровым номером 47:13:0000000:5947, н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значение</w:t>
      </w:r>
      <w:r>
        <w:rPr>
          <w:color w:val="000000"/>
          <w:sz w:val="22"/>
          <w:szCs w:val="22"/>
        </w:rPr>
        <w:t>:</w:t>
      </w:r>
      <w:r w:rsidRPr="002403EC">
        <w:rPr>
          <w:color w:val="000000"/>
          <w:sz w:val="22"/>
          <w:szCs w:val="22"/>
        </w:rPr>
        <w:t xml:space="preserve"> нежилое, 1-этажное, общая площадь здания 216,2 кв.м., инв. №13805, лит. А, усло</w:t>
      </w:r>
      <w:r w:rsidRPr="002403EC">
        <w:rPr>
          <w:color w:val="000000"/>
          <w:sz w:val="22"/>
          <w:szCs w:val="22"/>
        </w:rPr>
        <w:t>в</w:t>
      </w:r>
      <w:r w:rsidRPr="002403EC">
        <w:rPr>
          <w:color w:val="000000"/>
          <w:sz w:val="22"/>
          <w:szCs w:val="22"/>
        </w:rPr>
        <w:t>ный номер 47-78-28/003/2010-337;</w:t>
      </w:r>
    </w:p>
    <w:p w14:paraId="31243F50" w14:textId="77777777" w:rsidR="009C5918" w:rsidRPr="002403EC" w:rsidRDefault="009C5918" w:rsidP="00D876C6">
      <w:pPr>
        <w:spacing w:line="120" w:lineRule="atLeast"/>
        <w:ind w:left="142" w:hanging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Pr="002403EC">
        <w:rPr>
          <w:color w:val="000000"/>
          <w:sz w:val="22"/>
          <w:szCs w:val="22"/>
        </w:rPr>
        <w:t>земельный участок с кадастровым номером 47:134:1202030:36</w:t>
      </w:r>
      <w:r>
        <w:rPr>
          <w:color w:val="000000"/>
          <w:sz w:val="22"/>
          <w:szCs w:val="22"/>
        </w:rPr>
        <w:t>,</w:t>
      </w:r>
      <w:r w:rsidRPr="002403EC">
        <w:rPr>
          <w:color w:val="000000"/>
          <w:sz w:val="22"/>
          <w:szCs w:val="22"/>
        </w:rPr>
        <w:t xml:space="preserve"> площадь 3472,0 ква</w:t>
      </w:r>
      <w:r w:rsidRPr="002403EC">
        <w:rPr>
          <w:color w:val="000000"/>
          <w:sz w:val="22"/>
          <w:szCs w:val="22"/>
        </w:rPr>
        <w:t>д</w:t>
      </w:r>
      <w:r w:rsidRPr="002403EC">
        <w:rPr>
          <w:color w:val="000000"/>
          <w:sz w:val="22"/>
          <w:szCs w:val="22"/>
        </w:rPr>
        <w:t>ратных метра, категория земель</w:t>
      </w:r>
      <w:r>
        <w:rPr>
          <w:color w:val="000000"/>
          <w:sz w:val="22"/>
          <w:szCs w:val="22"/>
        </w:rPr>
        <w:t>:</w:t>
      </w:r>
      <w:r w:rsidRPr="002403EC">
        <w:rPr>
          <w:color w:val="000000"/>
          <w:sz w:val="22"/>
          <w:szCs w:val="22"/>
        </w:rPr>
        <w:t xml:space="preserve"> земли населенных пунктов, виды разрешенного использов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ния</w:t>
      </w:r>
      <w:r>
        <w:rPr>
          <w:color w:val="000000"/>
          <w:sz w:val="22"/>
          <w:szCs w:val="22"/>
        </w:rPr>
        <w:t>:</w:t>
      </w:r>
      <w:r w:rsidRPr="002403EC">
        <w:rPr>
          <w:color w:val="000000"/>
          <w:sz w:val="22"/>
          <w:szCs w:val="22"/>
        </w:rPr>
        <w:t xml:space="preserve"> для размещения автобусной станции на 50 пассажиров,</w:t>
      </w:r>
    </w:p>
    <w:p w14:paraId="569DAE36" w14:textId="77777777" w:rsidR="009C5918" w:rsidRPr="002403EC" w:rsidRDefault="009C5918" w:rsidP="00D876C6">
      <w:pPr>
        <w:spacing w:line="12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расположенные по адресу: Российская Федерация, Ленинградская область, Тихвинский мун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>ципальный район, Тихвинское городское пос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ление, город Тихвин, Вокзальный переулок, дом 1 (далее по тексту - Объект)</w:t>
      </w:r>
      <w:r w:rsidRPr="002403EC">
        <w:rPr>
          <w:b/>
          <w:bCs/>
          <w:color w:val="000000"/>
          <w:sz w:val="22"/>
          <w:szCs w:val="22"/>
        </w:rPr>
        <w:t>,</w:t>
      </w:r>
      <w:r w:rsidRPr="002403EC">
        <w:rPr>
          <w:color w:val="000000"/>
          <w:sz w:val="22"/>
          <w:szCs w:val="22"/>
        </w:rPr>
        <w:t xml:space="preserve"> в соответствии с кадастровым паспортом здания и схемой расп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 xml:space="preserve">ложения земельного участка, заверенным подписями сторон (приложение </w:t>
      </w:r>
      <w:r w:rsidR="00D876C6">
        <w:rPr>
          <w:color w:val="000000"/>
          <w:sz w:val="22"/>
          <w:szCs w:val="22"/>
        </w:rPr>
        <w:t>№</w:t>
      </w:r>
      <w:r w:rsidRPr="002403EC">
        <w:rPr>
          <w:color w:val="000000"/>
          <w:sz w:val="22"/>
          <w:szCs w:val="22"/>
        </w:rPr>
        <w:t xml:space="preserve">3), </w:t>
      </w:r>
      <w:r w:rsidRPr="002403EC">
        <w:rPr>
          <w:b/>
          <w:bCs/>
          <w:color w:val="000000"/>
          <w:sz w:val="22"/>
          <w:szCs w:val="22"/>
        </w:rPr>
        <w:t>для использ</w:t>
      </w:r>
      <w:r w:rsidRPr="002403EC">
        <w:rPr>
          <w:b/>
          <w:bCs/>
          <w:color w:val="000000"/>
          <w:sz w:val="22"/>
          <w:szCs w:val="22"/>
        </w:rPr>
        <w:t>о</w:t>
      </w:r>
      <w:r w:rsidRPr="002403EC">
        <w:rPr>
          <w:b/>
          <w:bCs/>
          <w:color w:val="000000"/>
          <w:sz w:val="22"/>
          <w:szCs w:val="22"/>
        </w:rPr>
        <w:t>вания</w:t>
      </w:r>
      <w:r w:rsidRPr="002403EC">
        <w:rPr>
          <w:color w:val="000000"/>
          <w:sz w:val="22"/>
          <w:szCs w:val="22"/>
        </w:rPr>
        <w:t xml:space="preserve"> </w:t>
      </w:r>
      <w:r w:rsidRPr="002403EC">
        <w:rPr>
          <w:b/>
          <w:bCs/>
          <w:color w:val="000000"/>
          <w:sz w:val="22"/>
          <w:szCs w:val="22"/>
        </w:rPr>
        <w:t>под автобусную станцию для оказания транспортных услуг по пассажирским пер</w:t>
      </w:r>
      <w:r w:rsidRPr="002403EC">
        <w:rPr>
          <w:b/>
          <w:bCs/>
          <w:color w:val="000000"/>
          <w:sz w:val="22"/>
          <w:szCs w:val="22"/>
        </w:rPr>
        <w:t>е</w:t>
      </w:r>
      <w:r w:rsidRPr="002403EC">
        <w:rPr>
          <w:b/>
          <w:bCs/>
          <w:color w:val="000000"/>
          <w:sz w:val="22"/>
          <w:szCs w:val="22"/>
        </w:rPr>
        <w:t>возкам.</w:t>
      </w:r>
    </w:p>
    <w:p w14:paraId="7A3138C3" w14:textId="77777777" w:rsidR="009C5918" w:rsidRPr="002403EC" w:rsidRDefault="009C5918" w:rsidP="00D56F1D">
      <w:pPr>
        <w:spacing w:line="12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Здание автобусной станции на 50 пассажиров принадлежит на праве муниципальной собственности муниципальному образованию Тихвинский муниципальный район Ленингра</w:t>
      </w:r>
      <w:r w:rsidRPr="002403EC">
        <w:rPr>
          <w:color w:val="000000"/>
          <w:sz w:val="22"/>
          <w:szCs w:val="22"/>
        </w:rPr>
        <w:t>д</w:t>
      </w:r>
      <w:r w:rsidRPr="002403EC">
        <w:rPr>
          <w:color w:val="000000"/>
          <w:sz w:val="22"/>
          <w:szCs w:val="22"/>
        </w:rPr>
        <w:t>ской области на основании разрешения на ввод объекта в эксплуатацию от 12.02.2010 №RU47516101-18, выдавший орган: Администрация муниципального образования Тихвинское г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родское поселение Тихвинского муниципального района Ленинградской области, о чем в Едином государственном реестре недвижимости 3 марта 2010 года сделана запись регистрации №47-78-28/003/2010-337.</w:t>
      </w:r>
    </w:p>
    <w:p w14:paraId="4D5B874D" w14:textId="77777777" w:rsidR="009C5918" w:rsidRPr="002403EC" w:rsidRDefault="009C5918" w:rsidP="00D56F1D">
      <w:pPr>
        <w:spacing w:line="12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Земельный участок принадлежит на праве муниципальной собственности муниципал</w:t>
      </w:r>
      <w:r w:rsidRPr="002403EC">
        <w:rPr>
          <w:color w:val="000000"/>
          <w:sz w:val="22"/>
          <w:szCs w:val="22"/>
        </w:rPr>
        <w:t>ь</w:t>
      </w:r>
      <w:r w:rsidRPr="002403EC">
        <w:rPr>
          <w:color w:val="000000"/>
          <w:sz w:val="22"/>
          <w:szCs w:val="22"/>
        </w:rPr>
        <w:t xml:space="preserve">ному образованию Тихвинский муниципальный район Ленинградской области, о чем в Едином </w:t>
      </w:r>
      <w:r w:rsidRPr="002403EC">
        <w:rPr>
          <w:color w:val="000000"/>
          <w:sz w:val="22"/>
          <w:szCs w:val="22"/>
        </w:rPr>
        <w:lastRenderedPageBreak/>
        <w:t>государственном реестре недв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>жимости 2 июля 2010 года сделана запись регистрации №47-78-28/003/2010-336.</w:t>
      </w:r>
    </w:p>
    <w:p w14:paraId="4B62758E" w14:textId="77777777" w:rsidR="009C5918" w:rsidRPr="002403EC" w:rsidRDefault="009C5918" w:rsidP="00D56F1D">
      <w:pPr>
        <w:spacing w:line="120" w:lineRule="atLeast"/>
        <w:ind w:firstLine="709"/>
        <w:rPr>
          <w:b/>
          <w:bCs/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1.2. Срок аренды устанавливается </w:t>
      </w:r>
      <w:r w:rsidRPr="002403EC">
        <w:rPr>
          <w:b/>
          <w:bCs/>
          <w:color w:val="000000"/>
          <w:sz w:val="22"/>
          <w:szCs w:val="22"/>
        </w:rPr>
        <w:t>с ______________</w:t>
      </w:r>
      <w:r w:rsidR="00D876C6">
        <w:rPr>
          <w:b/>
          <w:bCs/>
          <w:color w:val="000000"/>
          <w:sz w:val="22"/>
          <w:szCs w:val="22"/>
        </w:rPr>
        <w:t>_______</w:t>
      </w:r>
      <w:r w:rsidRPr="002403EC">
        <w:rPr>
          <w:b/>
          <w:bCs/>
          <w:color w:val="000000"/>
          <w:sz w:val="22"/>
          <w:szCs w:val="22"/>
        </w:rPr>
        <w:t>__ по __</w:t>
      </w:r>
      <w:r w:rsidR="00D876C6">
        <w:rPr>
          <w:b/>
          <w:bCs/>
          <w:color w:val="000000"/>
          <w:sz w:val="22"/>
          <w:szCs w:val="22"/>
        </w:rPr>
        <w:t>___</w:t>
      </w:r>
      <w:r w:rsidRPr="002403EC">
        <w:rPr>
          <w:b/>
          <w:bCs/>
          <w:color w:val="000000"/>
          <w:sz w:val="22"/>
          <w:szCs w:val="22"/>
        </w:rPr>
        <w:t>____________</w:t>
      </w:r>
    </w:p>
    <w:p w14:paraId="1B44A799" w14:textId="77777777" w:rsidR="009C5918" w:rsidRPr="002403EC" w:rsidRDefault="009C5918" w:rsidP="00D876C6">
      <w:pPr>
        <w:spacing w:line="120" w:lineRule="atLeast"/>
        <w:rPr>
          <w:color w:val="FF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(с __________________ по ______________________________)</w:t>
      </w:r>
    </w:p>
    <w:p w14:paraId="33DE5859" w14:textId="77777777" w:rsidR="009C5918" w:rsidRPr="002403EC" w:rsidRDefault="009C5918" w:rsidP="00D56F1D">
      <w:pPr>
        <w:spacing w:line="12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Действие настоящего договора аренды распространяется на правоо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ношения с момента подписания сторонами акта приема-передачи Объекта.</w:t>
      </w:r>
    </w:p>
    <w:p w14:paraId="73F017E9" w14:textId="77777777" w:rsidR="009C5918" w:rsidRPr="002403EC" w:rsidRDefault="009C5918" w:rsidP="00D56F1D">
      <w:pPr>
        <w:spacing w:line="12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1.3.  Сдача Объекта в аренду не влечет передачу права собственн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сти.</w:t>
      </w:r>
    </w:p>
    <w:p w14:paraId="5CD22DB8" w14:textId="77777777" w:rsidR="009C5918" w:rsidRPr="00D876C6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2. ОБЯЗАННОСТИ СТОРОН</w:t>
      </w:r>
    </w:p>
    <w:p w14:paraId="0630D13A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2.1</w:t>
      </w:r>
      <w:r w:rsidRPr="002403EC">
        <w:rPr>
          <w:b/>
          <w:bCs/>
          <w:color w:val="000000"/>
          <w:sz w:val="22"/>
          <w:szCs w:val="22"/>
        </w:rPr>
        <w:t>. Арендодатель обязуется:</w:t>
      </w:r>
    </w:p>
    <w:p w14:paraId="19D74855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2.1.1. Передать Арендатору Объект по акту приема-передачи (приложение №2) не поз</w:t>
      </w:r>
      <w:r w:rsidRPr="002403EC">
        <w:rPr>
          <w:color w:val="000000"/>
          <w:sz w:val="22"/>
          <w:szCs w:val="22"/>
        </w:rPr>
        <w:t>д</w:t>
      </w:r>
      <w:r w:rsidRPr="002403EC">
        <w:rPr>
          <w:color w:val="000000"/>
          <w:sz w:val="22"/>
          <w:szCs w:val="22"/>
        </w:rPr>
        <w:t>нее 5 (пяти) дней с даты подписания настоящего договора. Акт приема-передачи Объекта  я</w:t>
      </w:r>
      <w:r w:rsidRPr="002403EC">
        <w:rPr>
          <w:color w:val="000000"/>
          <w:sz w:val="22"/>
          <w:szCs w:val="22"/>
        </w:rPr>
        <w:t>в</w:t>
      </w:r>
      <w:r w:rsidRPr="002403EC">
        <w:rPr>
          <w:color w:val="000000"/>
          <w:sz w:val="22"/>
          <w:szCs w:val="22"/>
        </w:rPr>
        <w:t>ляется неотъемлемой частью настоящего договора.</w:t>
      </w:r>
    </w:p>
    <w:p w14:paraId="72FEA96F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2.1.2. В месячный срок рассматривать предложения Арендатора по вопросам использ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вания арендуемого Объекта (в том числе его ремонта, переоборудования, перепланировки, и</w:t>
      </w:r>
      <w:r w:rsidRPr="002403EC">
        <w:rPr>
          <w:color w:val="000000"/>
          <w:sz w:val="22"/>
          <w:szCs w:val="22"/>
        </w:rPr>
        <w:t>з</w:t>
      </w:r>
      <w:r w:rsidRPr="002403EC">
        <w:rPr>
          <w:color w:val="000000"/>
          <w:sz w:val="22"/>
          <w:szCs w:val="22"/>
        </w:rPr>
        <w:t>менения назначения, субаренды и т.д.).</w:t>
      </w:r>
    </w:p>
    <w:p w14:paraId="2EB70F3F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2.1.3. В случае прекращения договора по законным основаниям, в двухнедельный срок после прекращения действия договора принять Объект</w:t>
      </w:r>
      <w:r>
        <w:rPr>
          <w:color w:val="000000"/>
          <w:sz w:val="22"/>
          <w:szCs w:val="22"/>
        </w:rPr>
        <w:t xml:space="preserve"> </w:t>
      </w:r>
      <w:r w:rsidRPr="002403EC">
        <w:rPr>
          <w:color w:val="000000"/>
          <w:sz w:val="22"/>
          <w:szCs w:val="22"/>
        </w:rPr>
        <w:t>в работоспособном</w:t>
      </w:r>
      <w:r>
        <w:rPr>
          <w:color w:val="000000"/>
          <w:sz w:val="22"/>
          <w:szCs w:val="22"/>
        </w:rPr>
        <w:t xml:space="preserve"> состоянии от Аре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датора по акту</w:t>
      </w:r>
      <w:r w:rsidRPr="002403EC">
        <w:rPr>
          <w:color w:val="000000"/>
          <w:sz w:val="22"/>
          <w:szCs w:val="22"/>
        </w:rPr>
        <w:t xml:space="preserve"> приема-передачи, если за это время сторонами не будет заключен новый дог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вор.</w:t>
      </w:r>
    </w:p>
    <w:p w14:paraId="3FD0AA8B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2.2. </w:t>
      </w:r>
      <w:r w:rsidRPr="002403EC">
        <w:rPr>
          <w:b/>
          <w:bCs/>
          <w:color w:val="000000"/>
          <w:sz w:val="22"/>
          <w:szCs w:val="22"/>
        </w:rPr>
        <w:t>Арендатор обязуется:</w:t>
      </w:r>
    </w:p>
    <w:p w14:paraId="432B7B5A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2.2.1. В течение всего срока действия договора аренды использовать Объект исключ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 xml:space="preserve">тельно в целях </w:t>
      </w:r>
      <w:r w:rsidRPr="002403EC">
        <w:rPr>
          <w:b/>
          <w:bCs/>
          <w:color w:val="000000"/>
          <w:sz w:val="22"/>
          <w:szCs w:val="22"/>
        </w:rPr>
        <w:t>под автобусную станцию для оказания транспортных услуг по пассажи</w:t>
      </w:r>
      <w:r w:rsidRPr="002403EC">
        <w:rPr>
          <w:b/>
          <w:bCs/>
          <w:color w:val="000000"/>
          <w:sz w:val="22"/>
          <w:szCs w:val="22"/>
        </w:rPr>
        <w:t>р</w:t>
      </w:r>
      <w:r w:rsidRPr="002403EC">
        <w:rPr>
          <w:b/>
          <w:bCs/>
          <w:color w:val="000000"/>
          <w:sz w:val="22"/>
          <w:szCs w:val="22"/>
        </w:rPr>
        <w:t>ским перевозкам</w:t>
      </w:r>
      <w:r w:rsidRPr="002403EC">
        <w:rPr>
          <w:color w:val="000000"/>
          <w:sz w:val="22"/>
          <w:szCs w:val="22"/>
        </w:rPr>
        <w:t>. Изменение целев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го назначения имущества не допускается.</w:t>
      </w:r>
    </w:p>
    <w:p w14:paraId="7627F1E6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2.2.2. Своевременно и полностью вносить арендную плату за пользование Объектом в размере и порядке, предусмотренном разделом 3.</w:t>
      </w:r>
    </w:p>
    <w:p w14:paraId="75780C52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2.2.3. Заключить договор страхования Объекта в соответствии с Положением о страх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вании в течение 15 календарных дней со дня подпис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ния настоящего договора за свой счет на весь срок действия договора аренды от рисков, наступление которых может привести к нево</w:t>
      </w:r>
      <w:r w:rsidRPr="002403EC">
        <w:rPr>
          <w:color w:val="000000"/>
          <w:sz w:val="22"/>
          <w:szCs w:val="22"/>
        </w:rPr>
        <w:t>з</w:t>
      </w:r>
      <w:r w:rsidRPr="002403EC">
        <w:rPr>
          <w:color w:val="000000"/>
          <w:sz w:val="22"/>
          <w:szCs w:val="22"/>
        </w:rPr>
        <w:t>можности использования Объекта по его прямому назначению или ухудшению его состояния, предусмотренного настоящим договором, и предоставить Арендодателю копию договора стр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хования объекта.</w:t>
      </w:r>
    </w:p>
    <w:p w14:paraId="197DAB17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Выгодоприобретателем по договору страхования Объекта является администрация м</w:t>
      </w:r>
      <w:r w:rsidRPr="002403EC">
        <w:rPr>
          <w:color w:val="000000"/>
          <w:sz w:val="22"/>
          <w:szCs w:val="22"/>
        </w:rPr>
        <w:t>у</w:t>
      </w:r>
      <w:r w:rsidRPr="002403EC">
        <w:rPr>
          <w:color w:val="000000"/>
          <w:sz w:val="22"/>
          <w:szCs w:val="22"/>
        </w:rPr>
        <w:t xml:space="preserve">ниципального образования Тихвинский муниципальный район Ленинградской области. </w:t>
      </w:r>
    </w:p>
    <w:p w14:paraId="05194A3B" w14:textId="77777777" w:rsidR="009C5918" w:rsidRPr="002403EC" w:rsidRDefault="009C5918" w:rsidP="00D56F1D">
      <w:pPr>
        <w:ind w:firstLine="709"/>
        <w:rPr>
          <w:sz w:val="22"/>
          <w:szCs w:val="22"/>
        </w:rPr>
      </w:pPr>
      <w:r w:rsidRPr="002403EC">
        <w:rPr>
          <w:color w:val="000000"/>
          <w:sz w:val="22"/>
          <w:szCs w:val="22"/>
        </w:rPr>
        <w:t>2.2.4. В срок не позднее 14-ти календарных дней с даты подписания акта о предоставл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нии Объекта в аренду, заключить с предприятиями - поставщиками договоры на поставку р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 xml:space="preserve">сурсов, оказание коммунальных услуг, </w:t>
      </w:r>
      <w:r w:rsidRPr="002403EC">
        <w:rPr>
          <w:sz w:val="22"/>
          <w:szCs w:val="22"/>
        </w:rPr>
        <w:t>в котором расположен Объект, своевременно оплач</w:t>
      </w:r>
      <w:r w:rsidRPr="002403EC">
        <w:rPr>
          <w:sz w:val="22"/>
          <w:szCs w:val="22"/>
        </w:rPr>
        <w:t>и</w:t>
      </w:r>
      <w:r w:rsidRPr="002403EC">
        <w:rPr>
          <w:sz w:val="22"/>
          <w:szCs w:val="22"/>
        </w:rPr>
        <w:t>вать счета за потребление ресурсов и оказание услуг, предоставление которых предусмо</w:t>
      </w:r>
      <w:r w:rsidRPr="002403EC">
        <w:rPr>
          <w:sz w:val="22"/>
          <w:szCs w:val="22"/>
        </w:rPr>
        <w:t>т</w:t>
      </w:r>
      <w:r w:rsidRPr="002403EC">
        <w:rPr>
          <w:sz w:val="22"/>
          <w:szCs w:val="22"/>
        </w:rPr>
        <w:t xml:space="preserve">рено этими договорами. </w:t>
      </w:r>
    </w:p>
    <w:p w14:paraId="364167BD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2.2.5. В срок не позднее </w:t>
      </w:r>
      <w:r w:rsidRPr="002403EC">
        <w:rPr>
          <w:sz w:val="22"/>
          <w:szCs w:val="22"/>
        </w:rPr>
        <w:t xml:space="preserve">14-ти календарных дней с даты заключения договора аренды </w:t>
      </w:r>
      <w:r w:rsidRPr="002403EC">
        <w:rPr>
          <w:color w:val="000000"/>
          <w:sz w:val="22"/>
          <w:szCs w:val="22"/>
        </w:rPr>
        <w:t>установить в арендуемом помещении приборы учета в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ды, электрической энергии, а также осуществить ввод установленных пр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 xml:space="preserve">боров учета в эксплуатацию. </w:t>
      </w:r>
    </w:p>
    <w:p w14:paraId="0635A13E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2.2.6. Эксплуатировать Объект и инженерное оборудование (электро-, газо- и теплоу</w:t>
      </w:r>
      <w:r w:rsidRPr="002403EC">
        <w:rPr>
          <w:color w:val="000000"/>
          <w:sz w:val="22"/>
          <w:szCs w:val="22"/>
        </w:rPr>
        <w:t>с</w:t>
      </w:r>
      <w:r w:rsidRPr="002403EC">
        <w:rPr>
          <w:color w:val="000000"/>
          <w:sz w:val="22"/>
          <w:szCs w:val="22"/>
        </w:rPr>
        <w:t>тановки и сети, санитарно-техническое оборудование) в границах раздела эксплуатационной ответственности, в соответствии с правилами и нормами, утвержденными нормативными пр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вовыми актами Российской Федерации, устанавливающими порядок их технической и безопа</w:t>
      </w:r>
      <w:r w:rsidRPr="002403EC">
        <w:rPr>
          <w:color w:val="000000"/>
          <w:sz w:val="22"/>
          <w:szCs w:val="22"/>
        </w:rPr>
        <w:t>с</w:t>
      </w:r>
      <w:r w:rsidRPr="002403EC">
        <w:rPr>
          <w:color w:val="000000"/>
          <w:sz w:val="22"/>
          <w:szCs w:val="22"/>
        </w:rPr>
        <w:t>ной эксплуатации.</w:t>
      </w:r>
    </w:p>
    <w:p w14:paraId="52778A5C" w14:textId="77777777" w:rsidR="009C5918" w:rsidRPr="002403EC" w:rsidRDefault="009C5918" w:rsidP="00D56F1D">
      <w:pPr>
        <w:spacing w:line="240" w:lineRule="atLeast"/>
        <w:ind w:firstLine="709"/>
        <w:rPr>
          <w:sz w:val="22"/>
          <w:szCs w:val="22"/>
        </w:rPr>
      </w:pPr>
      <w:r w:rsidRPr="002403EC">
        <w:rPr>
          <w:color w:val="000000"/>
          <w:sz w:val="22"/>
          <w:szCs w:val="22"/>
        </w:rPr>
        <w:t>2.2.6.1. С даты подписания акта приема-передачи Объекта нести самостоятельную о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ветственность за исполнение и соблюдение правил и норм электро-, теплоэнерго-, газо-, прот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>вопожарной, санитарно-эпидемиологической и экологической безопасности, утвержденных норм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 xml:space="preserve">тивными актами Российской </w:t>
      </w:r>
      <w:r w:rsidRPr="002403EC">
        <w:rPr>
          <w:sz w:val="22"/>
          <w:szCs w:val="22"/>
        </w:rPr>
        <w:t>Федерации.</w:t>
      </w:r>
    </w:p>
    <w:p w14:paraId="4F03C629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2</w:t>
      </w:r>
      <w:r w:rsidRPr="00257E75">
        <w:rPr>
          <w:color w:val="000000"/>
          <w:sz w:val="22"/>
          <w:szCs w:val="22"/>
        </w:rPr>
        <w:t>.2.6.2.  Своевременно производить за счет собственных средств текущий</w:t>
      </w:r>
      <w:r>
        <w:rPr>
          <w:color w:val="000000"/>
          <w:sz w:val="22"/>
          <w:szCs w:val="22"/>
        </w:rPr>
        <w:t xml:space="preserve"> и капитал</w:t>
      </w:r>
      <w:r>
        <w:rPr>
          <w:color w:val="000000"/>
          <w:sz w:val="22"/>
          <w:szCs w:val="22"/>
        </w:rPr>
        <w:t>ь</w:t>
      </w:r>
      <w:r>
        <w:rPr>
          <w:color w:val="000000"/>
          <w:sz w:val="22"/>
          <w:szCs w:val="22"/>
        </w:rPr>
        <w:t xml:space="preserve">ный </w:t>
      </w:r>
      <w:r w:rsidRPr="00257E75">
        <w:rPr>
          <w:color w:val="000000"/>
          <w:sz w:val="22"/>
          <w:szCs w:val="22"/>
        </w:rPr>
        <w:t xml:space="preserve"> ремонт Объекта, в том числе инженерных сетей и сантехнического оборудования в гран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цах Объекта.</w:t>
      </w:r>
    </w:p>
    <w:p w14:paraId="5ED5EB75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2.2.7. Не проводить никаких перепланировок и переоборудования арендуемого Объекта, вызываемых потребностями Арендатора, без письменного разрешения Арендодателя и надл</w:t>
      </w:r>
      <w:r w:rsidRPr="00257E75">
        <w:rPr>
          <w:color w:val="000000"/>
          <w:sz w:val="22"/>
          <w:szCs w:val="22"/>
        </w:rPr>
        <w:t>е</w:t>
      </w:r>
      <w:r w:rsidRPr="00257E75">
        <w:rPr>
          <w:color w:val="000000"/>
          <w:sz w:val="22"/>
          <w:szCs w:val="22"/>
        </w:rPr>
        <w:t>жащего оформления в установленном порядке.</w:t>
      </w:r>
    </w:p>
    <w:p w14:paraId="4FB6DC2B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2.2.8. Не допускать захламления бытовым и строительным мусором коридоров, путей экстренной эвакуации из Объекта, прилегающей к Объекту территории.</w:t>
      </w:r>
    </w:p>
    <w:p w14:paraId="35293058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lastRenderedPageBreak/>
        <w:t>2.2.9. В течение 24 часов извещать Арендодателя о всяком повреждении, аварии или ином событии, нанесш</w:t>
      </w:r>
      <w:r w:rsidR="00D876C6">
        <w:rPr>
          <w:color w:val="000000"/>
          <w:sz w:val="22"/>
          <w:szCs w:val="22"/>
        </w:rPr>
        <w:t>е</w:t>
      </w:r>
      <w:r w:rsidRPr="00257E75">
        <w:rPr>
          <w:color w:val="000000"/>
          <w:sz w:val="22"/>
          <w:szCs w:val="22"/>
        </w:rPr>
        <w:t>м (или грозящем нанести) Объекту ущерб, и своевременно прин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мать все возможные меры по предотвращению угрозы против дальнейшего разрушения или повре</w:t>
      </w:r>
      <w:r w:rsidRPr="00257E75">
        <w:rPr>
          <w:color w:val="000000"/>
          <w:sz w:val="22"/>
          <w:szCs w:val="22"/>
        </w:rPr>
        <w:t>ж</w:t>
      </w:r>
      <w:r w:rsidRPr="00257E75">
        <w:rPr>
          <w:color w:val="000000"/>
          <w:sz w:val="22"/>
          <w:szCs w:val="22"/>
        </w:rPr>
        <w:t>дения Объекта.</w:t>
      </w:r>
    </w:p>
    <w:p w14:paraId="083067D4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2.2.10. Незамедлительно предоставлять представителям Арендодателя и государстве</w:t>
      </w:r>
      <w:r w:rsidRPr="00257E75">
        <w:rPr>
          <w:color w:val="000000"/>
          <w:sz w:val="22"/>
          <w:szCs w:val="22"/>
        </w:rPr>
        <w:t>н</w:t>
      </w:r>
      <w:r w:rsidRPr="00257E75">
        <w:rPr>
          <w:color w:val="000000"/>
          <w:sz w:val="22"/>
          <w:szCs w:val="22"/>
        </w:rPr>
        <w:t>ных надзорных органов возможность контроля за использованием и эксплуатацией Об</w:t>
      </w:r>
      <w:r w:rsidRPr="00257E75">
        <w:rPr>
          <w:color w:val="000000"/>
          <w:sz w:val="22"/>
          <w:szCs w:val="22"/>
        </w:rPr>
        <w:t>ъ</w:t>
      </w:r>
      <w:r w:rsidRPr="00257E75">
        <w:rPr>
          <w:color w:val="000000"/>
          <w:sz w:val="22"/>
          <w:szCs w:val="22"/>
        </w:rPr>
        <w:t>екта, осмотра и проверки инженерного оборудования, проверки выполнения условий договора (д</w:t>
      </w:r>
      <w:r w:rsidRPr="00257E75">
        <w:rPr>
          <w:color w:val="000000"/>
          <w:sz w:val="22"/>
          <w:szCs w:val="22"/>
        </w:rPr>
        <w:t>о</w:t>
      </w:r>
      <w:r w:rsidRPr="00257E75">
        <w:rPr>
          <w:color w:val="000000"/>
          <w:sz w:val="22"/>
          <w:szCs w:val="22"/>
        </w:rPr>
        <w:t>пуск в помещении, осмотр, предоставление документации и т.п.), а также обеспечить беспр</w:t>
      </w:r>
      <w:r w:rsidRPr="00257E75">
        <w:rPr>
          <w:color w:val="000000"/>
          <w:sz w:val="22"/>
          <w:szCs w:val="22"/>
        </w:rPr>
        <w:t>е</w:t>
      </w:r>
      <w:r w:rsidRPr="00257E75">
        <w:rPr>
          <w:color w:val="000000"/>
          <w:sz w:val="22"/>
          <w:szCs w:val="22"/>
        </w:rPr>
        <w:t>пятстве</w:t>
      </w:r>
      <w:r w:rsidRPr="00257E75">
        <w:rPr>
          <w:color w:val="000000"/>
          <w:sz w:val="22"/>
          <w:szCs w:val="22"/>
        </w:rPr>
        <w:t>н</w:t>
      </w:r>
      <w:r w:rsidRPr="00257E75">
        <w:rPr>
          <w:color w:val="000000"/>
          <w:sz w:val="22"/>
          <w:szCs w:val="22"/>
        </w:rPr>
        <w:t xml:space="preserve">ный допуск работников специализированных, эксплуатационных, обслуживающих и ремонтно-строительных служб для производства работ, носящих аварийный характер. </w:t>
      </w:r>
    </w:p>
    <w:p w14:paraId="440BEAE9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2.2.11. Выполнять в установленный срок предписания Арендодателя и контролиру</w:t>
      </w:r>
      <w:r w:rsidRPr="00257E75">
        <w:rPr>
          <w:color w:val="000000"/>
          <w:sz w:val="22"/>
          <w:szCs w:val="22"/>
        </w:rPr>
        <w:t>ю</w:t>
      </w:r>
      <w:r w:rsidRPr="00257E75">
        <w:rPr>
          <w:color w:val="000000"/>
          <w:sz w:val="22"/>
          <w:szCs w:val="22"/>
        </w:rPr>
        <w:t>щих органов о принятии мер по ликвидации ситуаций, возникших в результате деятельн</w:t>
      </w:r>
      <w:r w:rsidRPr="00257E75">
        <w:rPr>
          <w:color w:val="000000"/>
          <w:sz w:val="22"/>
          <w:szCs w:val="22"/>
        </w:rPr>
        <w:t>о</w:t>
      </w:r>
      <w:r w:rsidRPr="00257E75">
        <w:rPr>
          <w:color w:val="000000"/>
          <w:sz w:val="22"/>
          <w:szCs w:val="22"/>
        </w:rPr>
        <w:t>сти Аре</w:t>
      </w:r>
      <w:r w:rsidRPr="00257E75">
        <w:rPr>
          <w:color w:val="000000"/>
          <w:sz w:val="22"/>
          <w:szCs w:val="22"/>
        </w:rPr>
        <w:t>н</w:t>
      </w:r>
      <w:r w:rsidRPr="00257E75">
        <w:rPr>
          <w:color w:val="000000"/>
          <w:sz w:val="22"/>
          <w:szCs w:val="22"/>
        </w:rPr>
        <w:t>датора, ставящих под угрозу сохранность Объекта.</w:t>
      </w:r>
    </w:p>
    <w:p w14:paraId="183FBDA5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2.2.12. Не заключать договоры залога, субаренды в отношении Объекта и не вносить право аренды в уставный капитал предприятия без письменного разрешения Арендодат</w:t>
      </w:r>
      <w:r w:rsidRPr="00257E75">
        <w:rPr>
          <w:color w:val="000000"/>
          <w:sz w:val="22"/>
          <w:szCs w:val="22"/>
        </w:rPr>
        <w:t>е</w:t>
      </w:r>
      <w:r w:rsidRPr="00257E75">
        <w:rPr>
          <w:color w:val="000000"/>
          <w:sz w:val="22"/>
          <w:szCs w:val="22"/>
        </w:rPr>
        <w:t>ля.</w:t>
      </w:r>
    </w:p>
    <w:p w14:paraId="605B23FA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2.2.13. В случае оставления Объекта до истечения срока аренды или в связи с окончан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ем срока договора он обязан:</w:t>
      </w:r>
    </w:p>
    <w:p w14:paraId="23802123" w14:textId="77777777" w:rsidR="009C5918" w:rsidRPr="00257E75" w:rsidRDefault="009C5918" w:rsidP="00D876C6">
      <w:pPr>
        <w:spacing w:line="240" w:lineRule="atLeast"/>
        <w:ind w:left="142" w:hanging="142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- оплатить все недоимки по арендной плате (пункт 3.2 договора) и пени (пункт 4.1 дог</w:t>
      </w:r>
      <w:r w:rsidRPr="00257E75">
        <w:rPr>
          <w:color w:val="000000"/>
          <w:sz w:val="22"/>
          <w:szCs w:val="22"/>
        </w:rPr>
        <w:t>о</w:t>
      </w:r>
      <w:r w:rsidRPr="00257E75">
        <w:rPr>
          <w:color w:val="000000"/>
          <w:sz w:val="22"/>
          <w:szCs w:val="22"/>
        </w:rPr>
        <w:t>вора);</w:t>
      </w:r>
    </w:p>
    <w:p w14:paraId="05840419" w14:textId="77777777" w:rsidR="009C5918" w:rsidRPr="00257E75" w:rsidRDefault="009C5918" w:rsidP="00D876C6">
      <w:pPr>
        <w:spacing w:line="240" w:lineRule="atLeast"/>
        <w:ind w:left="142" w:hanging="142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- письменно сообщить Арендодателю не позднее, чем за месяц о предстоящем освобо</w:t>
      </w:r>
      <w:r w:rsidRPr="00257E75">
        <w:rPr>
          <w:color w:val="000000"/>
          <w:sz w:val="22"/>
          <w:szCs w:val="22"/>
        </w:rPr>
        <w:t>ж</w:t>
      </w:r>
      <w:r w:rsidRPr="00257E75">
        <w:rPr>
          <w:color w:val="000000"/>
          <w:sz w:val="22"/>
          <w:szCs w:val="22"/>
        </w:rPr>
        <w:t>дении Объекта;</w:t>
      </w:r>
    </w:p>
    <w:p w14:paraId="349DF864" w14:textId="77777777" w:rsidR="009C5918" w:rsidRPr="00257E75" w:rsidRDefault="009C5918" w:rsidP="00D876C6">
      <w:pPr>
        <w:spacing w:line="240" w:lineRule="atLeast"/>
        <w:ind w:left="142" w:hanging="142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- сдать Объект Арендодателю в исправном состоянии, с учетом нормального износа, по акту приема-передачи;</w:t>
      </w:r>
    </w:p>
    <w:p w14:paraId="2B4EEED8" w14:textId="77777777" w:rsidR="009C5918" w:rsidRPr="00257E75" w:rsidRDefault="009C5918" w:rsidP="00D876C6">
      <w:pPr>
        <w:spacing w:line="240" w:lineRule="atLeast"/>
        <w:ind w:left="142" w:hanging="142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- передать Арендодателю безвозмездно все произведенные на Объекте перестройки и переде</w:t>
      </w:r>
      <w:r w:rsidRPr="00257E75">
        <w:rPr>
          <w:color w:val="000000"/>
          <w:sz w:val="22"/>
          <w:szCs w:val="22"/>
        </w:rPr>
        <w:t>л</w:t>
      </w:r>
      <w:r w:rsidRPr="00257E75">
        <w:rPr>
          <w:color w:val="000000"/>
          <w:sz w:val="22"/>
          <w:szCs w:val="22"/>
        </w:rPr>
        <w:t>ки, а также улучшения, неотъемлемые без вреда от конструкции Объекта.</w:t>
      </w:r>
    </w:p>
    <w:p w14:paraId="0E2D9822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2.2.14. При изменении организационно-правовой формы Арендатора либо его реорган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зации он обязан в недельный срок после государственной регистрации изменений в учред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тельных документах сообщить Арендодателю с подтверждением правопреемственности рео</w:t>
      </w:r>
      <w:r w:rsidRPr="00257E75">
        <w:rPr>
          <w:color w:val="000000"/>
          <w:sz w:val="22"/>
          <w:szCs w:val="22"/>
        </w:rPr>
        <w:t>р</w:t>
      </w:r>
      <w:r w:rsidRPr="00257E75">
        <w:rPr>
          <w:color w:val="000000"/>
          <w:sz w:val="22"/>
          <w:szCs w:val="22"/>
        </w:rPr>
        <w:t>ган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зованного предприятия (заверенные копии учредительных документов и свидетельства о государственной регистрации изменений). При этом изменение названия, банковских реквиз</w:t>
      </w:r>
      <w:r w:rsidRPr="00257E75">
        <w:rPr>
          <w:color w:val="000000"/>
          <w:sz w:val="22"/>
          <w:szCs w:val="22"/>
        </w:rPr>
        <w:t>и</w:t>
      </w:r>
      <w:r w:rsidRPr="00257E75">
        <w:rPr>
          <w:color w:val="000000"/>
          <w:sz w:val="22"/>
          <w:szCs w:val="22"/>
        </w:rPr>
        <w:t>тов и места нахождения (почтового адреса) Арендатора оформляется дополнительным согл</w:t>
      </w:r>
      <w:r w:rsidRPr="00257E75">
        <w:rPr>
          <w:color w:val="000000"/>
          <w:sz w:val="22"/>
          <w:szCs w:val="22"/>
        </w:rPr>
        <w:t>а</w:t>
      </w:r>
      <w:r w:rsidRPr="00257E75">
        <w:rPr>
          <w:color w:val="000000"/>
          <w:sz w:val="22"/>
          <w:szCs w:val="22"/>
        </w:rPr>
        <w:t>шением к договору аренды.</w:t>
      </w:r>
    </w:p>
    <w:p w14:paraId="063204A8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2.2.15. Выполнять изложенные условия в соответствии с аукционной документацией в ра</w:t>
      </w:r>
      <w:r w:rsidRPr="00257E75">
        <w:rPr>
          <w:color w:val="000000"/>
          <w:sz w:val="22"/>
          <w:szCs w:val="22"/>
        </w:rPr>
        <w:t>з</w:t>
      </w:r>
      <w:r w:rsidRPr="00257E75">
        <w:rPr>
          <w:color w:val="000000"/>
          <w:sz w:val="22"/>
          <w:szCs w:val="22"/>
        </w:rPr>
        <w:t xml:space="preserve">деле 7 «Особые условия». </w:t>
      </w:r>
    </w:p>
    <w:p w14:paraId="47E94C44" w14:textId="77777777" w:rsidR="009C5918" w:rsidRPr="00D876C6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3. ПЛАТЕЖИ И РАСЧЕТЫ ПО ДОГОВОРУ</w:t>
      </w:r>
    </w:p>
    <w:p w14:paraId="5C1F9F1F" w14:textId="77777777" w:rsidR="009C5918" w:rsidRPr="002403EC" w:rsidRDefault="009C5918" w:rsidP="00D56F1D">
      <w:pPr>
        <w:spacing w:line="240" w:lineRule="atLeast"/>
        <w:ind w:firstLine="709"/>
        <w:rPr>
          <w:b/>
          <w:bCs/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3.1. Размер арендной платы в месяц за пользование Объектом устанавливается по р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 xml:space="preserve">зультатам конкурса в соответствии с протоколом </w:t>
      </w:r>
      <w:r w:rsidRPr="002403EC">
        <w:rPr>
          <w:sz w:val="22"/>
          <w:szCs w:val="22"/>
        </w:rPr>
        <w:t>аукц</w:t>
      </w:r>
      <w:r w:rsidRPr="002403EC">
        <w:rPr>
          <w:sz w:val="22"/>
          <w:szCs w:val="22"/>
        </w:rPr>
        <w:t>и</w:t>
      </w:r>
      <w:r w:rsidRPr="002403EC">
        <w:rPr>
          <w:sz w:val="22"/>
          <w:szCs w:val="22"/>
        </w:rPr>
        <w:t>онной комиссии</w:t>
      </w:r>
      <w:r w:rsidRPr="002403EC">
        <w:rPr>
          <w:color w:val="FF0000"/>
          <w:sz w:val="22"/>
          <w:szCs w:val="22"/>
        </w:rPr>
        <w:t xml:space="preserve"> </w:t>
      </w:r>
      <w:r w:rsidRPr="002403EC">
        <w:rPr>
          <w:color w:val="000000"/>
          <w:sz w:val="22"/>
          <w:szCs w:val="22"/>
        </w:rPr>
        <w:t>от «_______» ________2021</w:t>
      </w:r>
      <w:r>
        <w:rPr>
          <w:color w:val="000000"/>
          <w:sz w:val="22"/>
          <w:szCs w:val="22"/>
        </w:rPr>
        <w:t xml:space="preserve"> </w:t>
      </w:r>
      <w:r w:rsidRPr="002403EC">
        <w:rPr>
          <w:color w:val="000000"/>
          <w:sz w:val="22"/>
          <w:szCs w:val="22"/>
        </w:rPr>
        <w:t>г. №____А-01-21, и составл</w:t>
      </w:r>
      <w:r w:rsidRPr="002403EC">
        <w:rPr>
          <w:color w:val="000000"/>
          <w:sz w:val="22"/>
          <w:szCs w:val="22"/>
        </w:rPr>
        <w:t>я</w:t>
      </w:r>
      <w:r w:rsidRPr="002403EC">
        <w:rPr>
          <w:color w:val="000000"/>
          <w:sz w:val="22"/>
          <w:szCs w:val="22"/>
        </w:rPr>
        <w:t xml:space="preserve">ет </w:t>
      </w:r>
      <w:r w:rsidRPr="002403EC">
        <w:rPr>
          <w:b/>
          <w:bCs/>
          <w:color w:val="000000"/>
          <w:sz w:val="22"/>
          <w:szCs w:val="22"/>
        </w:rPr>
        <w:t>______________ (_______________) рублей _________ копеек, без уч</w:t>
      </w:r>
      <w:r w:rsidRPr="002403EC">
        <w:rPr>
          <w:b/>
          <w:bCs/>
          <w:color w:val="000000"/>
          <w:sz w:val="22"/>
          <w:szCs w:val="22"/>
        </w:rPr>
        <w:t>е</w:t>
      </w:r>
      <w:r w:rsidRPr="002403EC">
        <w:rPr>
          <w:b/>
          <w:bCs/>
          <w:color w:val="000000"/>
          <w:sz w:val="22"/>
          <w:szCs w:val="22"/>
        </w:rPr>
        <w:t>та НДС, коммунальных и эксплуатационных услуг, в том числе:</w:t>
      </w:r>
    </w:p>
    <w:p w14:paraId="442860F9" w14:textId="77777777" w:rsidR="009C5918" w:rsidRPr="002403EC" w:rsidRDefault="009C5918" w:rsidP="00D876C6">
      <w:pPr>
        <w:spacing w:line="240" w:lineRule="atLeast"/>
        <w:ind w:left="142" w:hanging="142"/>
        <w:rPr>
          <w:bCs/>
          <w:color w:val="000000"/>
          <w:sz w:val="22"/>
          <w:szCs w:val="22"/>
        </w:rPr>
      </w:pPr>
      <w:r w:rsidRPr="002403EC">
        <w:rPr>
          <w:bCs/>
          <w:color w:val="000000"/>
          <w:sz w:val="22"/>
          <w:szCs w:val="22"/>
        </w:rPr>
        <w:t xml:space="preserve">- за здание автовокзала – </w:t>
      </w:r>
      <w:r w:rsidRPr="002403EC">
        <w:rPr>
          <w:b/>
          <w:bCs/>
          <w:color w:val="000000"/>
          <w:sz w:val="22"/>
          <w:szCs w:val="22"/>
        </w:rPr>
        <w:t>_______(_____________________)</w:t>
      </w:r>
      <w:r w:rsidRPr="002403EC">
        <w:rPr>
          <w:bCs/>
          <w:color w:val="000000"/>
          <w:sz w:val="22"/>
          <w:szCs w:val="22"/>
        </w:rPr>
        <w:t xml:space="preserve"> рублей;</w:t>
      </w:r>
    </w:p>
    <w:p w14:paraId="5C1CFBD5" w14:textId="77777777" w:rsidR="009C5918" w:rsidRPr="002403EC" w:rsidRDefault="009C5918" w:rsidP="00D876C6">
      <w:pPr>
        <w:spacing w:line="240" w:lineRule="atLeast"/>
        <w:ind w:left="142" w:hanging="142"/>
        <w:rPr>
          <w:sz w:val="22"/>
          <w:szCs w:val="22"/>
        </w:rPr>
      </w:pPr>
      <w:r w:rsidRPr="002403EC">
        <w:rPr>
          <w:bCs/>
          <w:color w:val="000000"/>
          <w:sz w:val="22"/>
          <w:szCs w:val="22"/>
        </w:rPr>
        <w:t xml:space="preserve">- за земельный участок – </w:t>
      </w:r>
      <w:r w:rsidRPr="002403EC">
        <w:rPr>
          <w:b/>
          <w:bCs/>
          <w:color w:val="000000"/>
          <w:sz w:val="22"/>
          <w:szCs w:val="22"/>
        </w:rPr>
        <w:t>________</w:t>
      </w:r>
      <w:r w:rsidRPr="002403EC">
        <w:rPr>
          <w:bCs/>
          <w:color w:val="000000"/>
          <w:sz w:val="22"/>
          <w:szCs w:val="22"/>
        </w:rPr>
        <w:t>(___________</w:t>
      </w:r>
      <w:r>
        <w:rPr>
          <w:bCs/>
          <w:color w:val="000000"/>
          <w:sz w:val="22"/>
          <w:szCs w:val="22"/>
        </w:rPr>
        <w:t>____</w:t>
      </w:r>
      <w:r w:rsidRPr="002403EC">
        <w:rPr>
          <w:bCs/>
          <w:color w:val="000000"/>
          <w:sz w:val="22"/>
          <w:szCs w:val="22"/>
        </w:rPr>
        <w:t>____) рублей</w:t>
      </w:r>
      <w:r w:rsidRPr="002403EC">
        <w:rPr>
          <w:sz w:val="22"/>
          <w:szCs w:val="22"/>
        </w:rPr>
        <w:t>.</w:t>
      </w:r>
    </w:p>
    <w:p w14:paraId="5EF6103D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3.2</w:t>
      </w:r>
      <w:r w:rsidRPr="002403EC">
        <w:rPr>
          <w:b/>
          <w:bCs/>
          <w:color w:val="000000"/>
          <w:sz w:val="22"/>
          <w:szCs w:val="22"/>
        </w:rPr>
        <w:t>.</w:t>
      </w:r>
      <w:r w:rsidRPr="002403EC">
        <w:rPr>
          <w:color w:val="000000"/>
          <w:sz w:val="22"/>
          <w:szCs w:val="22"/>
        </w:rPr>
        <w:t xml:space="preserve"> Арендатор обязуется вносить арендную плату в</w:t>
      </w:r>
      <w:r w:rsidRPr="002403EC">
        <w:rPr>
          <w:b/>
          <w:bCs/>
          <w:color w:val="000000"/>
          <w:sz w:val="22"/>
          <w:szCs w:val="22"/>
        </w:rPr>
        <w:t xml:space="preserve"> срок до 20-го числа текущего м</w:t>
      </w:r>
      <w:r w:rsidRPr="002403EC">
        <w:rPr>
          <w:b/>
          <w:bCs/>
          <w:color w:val="000000"/>
          <w:sz w:val="22"/>
          <w:szCs w:val="22"/>
        </w:rPr>
        <w:t>е</w:t>
      </w:r>
      <w:r w:rsidRPr="002403EC">
        <w:rPr>
          <w:b/>
          <w:bCs/>
          <w:color w:val="000000"/>
          <w:sz w:val="22"/>
          <w:szCs w:val="22"/>
        </w:rPr>
        <w:t>сяца на единый бюджетный счет Тихвинского муниципального района в УФК по Лени</w:t>
      </w:r>
      <w:r w:rsidRPr="002403EC">
        <w:rPr>
          <w:b/>
          <w:bCs/>
          <w:color w:val="000000"/>
          <w:sz w:val="22"/>
          <w:szCs w:val="22"/>
        </w:rPr>
        <w:t>н</w:t>
      </w:r>
      <w:r w:rsidRPr="002403EC">
        <w:rPr>
          <w:b/>
          <w:bCs/>
          <w:color w:val="000000"/>
          <w:sz w:val="22"/>
          <w:szCs w:val="22"/>
        </w:rPr>
        <w:t>градской области.</w:t>
      </w:r>
    </w:p>
    <w:p w14:paraId="20D9E9A6" w14:textId="77777777" w:rsidR="009C5918" w:rsidRPr="002403EC" w:rsidRDefault="009C5918" w:rsidP="00D56F1D">
      <w:pPr>
        <w:spacing w:line="2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Арендатор обязуется самостоятельно рассчитывать и оплачивать о</w:t>
      </w:r>
      <w:r w:rsidRPr="002403EC">
        <w:rPr>
          <w:color w:val="000000"/>
          <w:sz w:val="22"/>
          <w:szCs w:val="22"/>
        </w:rPr>
        <w:t>д</w:t>
      </w:r>
      <w:r w:rsidRPr="002403EC">
        <w:rPr>
          <w:color w:val="000000"/>
          <w:sz w:val="22"/>
          <w:szCs w:val="22"/>
        </w:rPr>
        <w:t xml:space="preserve">новременно с арендной платой за пользование зданием </w:t>
      </w:r>
      <w:r w:rsidRPr="002403EC">
        <w:rPr>
          <w:b/>
          <w:bCs/>
          <w:color w:val="000000"/>
          <w:sz w:val="22"/>
          <w:szCs w:val="22"/>
          <w:u w:val="single"/>
        </w:rPr>
        <w:t>НДС</w:t>
      </w:r>
      <w:r w:rsidRPr="002403EC">
        <w:rPr>
          <w:b/>
          <w:color w:val="000000"/>
          <w:sz w:val="22"/>
          <w:szCs w:val="22"/>
          <w:u w:val="single"/>
        </w:rPr>
        <w:t xml:space="preserve"> на сумму арендной платы</w:t>
      </w:r>
      <w:r w:rsidRPr="002403EC">
        <w:rPr>
          <w:color w:val="000000"/>
          <w:sz w:val="22"/>
          <w:szCs w:val="22"/>
        </w:rPr>
        <w:t xml:space="preserve"> в соответствии с законодательством Российской Федерации на момент платежа в УФК по Ленинградской обла</w:t>
      </w:r>
      <w:r w:rsidRPr="002403EC">
        <w:rPr>
          <w:color w:val="000000"/>
          <w:sz w:val="22"/>
          <w:szCs w:val="22"/>
        </w:rPr>
        <w:t>с</w:t>
      </w:r>
      <w:r w:rsidRPr="002403EC">
        <w:rPr>
          <w:color w:val="000000"/>
          <w:sz w:val="22"/>
          <w:szCs w:val="22"/>
        </w:rPr>
        <w:t xml:space="preserve">ти. </w:t>
      </w:r>
    </w:p>
    <w:p w14:paraId="62E557F3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Реквизиты платежей указываются в расчете арендной платы (приложение №4) или в уведомлении об изменении арендной платы.</w:t>
      </w:r>
    </w:p>
    <w:p w14:paraId="136BEC88" w14:textId="77777777" w:rsidR="009C5918" w:rsidRPr="002403EC" w:rsidRDefault="009C5918" w:rsidP="00D56F1D">
      <w:pPr>
        <w:spacing w:line="240" w:lineRule="atLeast"/>
        <w:ind w:firstLine="709"/>
        <w:rPr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3.3. Размер арендной платы, указанный в пункте 3.1, устанавливается </w:t>
      </w:r>
      <w:r w:rsidRPr="002403EC">
        <w:rPr>
          <w:sz w:val="22"/>
          <w:szCs w:val="22"/>
        </w:rPr>
        <w:t xml:space="preserve">на весь период действия договора. </w:t>
      </w:r>
      <w:r w:rsidRPr="002403EC">
        <w:rPr>
          <w:color w:val="000000"/>
          <w:sz w:val="22"/>
          <w:szCs w:val="22"/>
        </w:rPr>
        <w:t>Цена заключенного договора не может быть пересмотрена сторонами в ст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рону уменьшения.</w:t>
      </w:r>
    </w:p>
    <w:p w14:paraId="2E5DDC6C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3.4. Оплата за поставку ресурсов и оказание жилищно-коммунальных услуг </w:t>
      </w:r>
      <w:r w:rsidRPr="002403EC">
        <w:rPr>
          <w:b/>
          <w:bCs/>
          <w:color w:val="000000"/>
          <w:sz w:val="22"/>
          <w:szCs w:val="22"/>
          <w:u w:val="single"/>
        </w:rPr>
        <w:t>не включ</w:t>
      </w:r>
      <w:r w:rsidRPr="002403EC">
        <w:rPr>
          <w:b/>
          <w:bCs/>
          <w:color w:val="000000"/>
          <w:sz w:val="22"/>
          <w:szCs w:val="22"/>
          <w:u w:val="single"/>
        </w:rPr>
        <w:t>а</w:t>
      </w:r>
      <w:r w:rsidRPr="002403EC">
        <w:rPr>
          <w:b/>
          <w:bCs/>
          <w:color w:val="000000"/>
          <w:sz w:val="22"/>
          <w:szCs w:val="22"/>
          <w:u w:val="single"/>
        </w:rPr>
        <w:t>ется</w:t>
      </w:r>
      <w:r w:rsidRPr="002403EC">
        <w:rPr>
          <w:color w:val="000000"/>
          <w:sz w:val="22"/>
          <w:szCs w:val="22"/>
        </w:rPr>
        <w:t xml:space="preserve"> в установленную пунктом 3.1 н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стоящего договора сумму арендной платы и производится Арендатором самостоятельно по отдельным договорам с соответствующими организ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циями.</w:t>
      </w:r>
    </w:p>
    <w:p w14:paraId="61DDEBDB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 3.5. Условия договора об оплате распространяются на отношения Сторон, возникшие с момента подписания ими Акта приема-передачи Объекта от Арендодателя к Арендатору.</w:t>
      </w:r>
    </w:p>
    <w:p w14:paraId="19AE1B7C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lastRenderedPageBreak/>
        <w:t xml:space="preserve"> 3.6. Сумма задатка, перечисленная на расчетный счет Арендодателя в качестве обесп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чения при проведении конкурса на право заключения настоящего договора, засчитыв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ется в счет арендной платы с момента подписания Акта приема-передачи Объекта от Аренд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 xml:space="preserve">дателя к Арендатору. </w:t>
      </w:r>
    </w:p>
    <w:p w14:paraId="47611F3D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 3.7. Досрочное прекращение договора не освобождает Арендатора от обязанности п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гашения задолженности по ежемесячной плате и оплаты неустойки в соответствии с договором.</w:t>
      </w:r>
    </w:p>
    <w:p w14:paraId="73F85407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 3.8. Обязательство Арендатора по внесению ежемесячной арендной платы по насто</w:t>
      </w:r>
      <w:r w:rsidRPr="002403EC">
        <w:rPr>
          <w:color w:val="000000"/>
          <w:sz w:val="22"/>
          <w:szCs w:val="22"/>
        </w:rPr>
        <w:t>я</w:t>
      </w:r>
      <w:r w:rsidRPr="002403EC">
        <w:rPr>
          <w:color w:val="000000"/>
          <w:sz w:val="22"/>
          <w:szCs w:val="22"/>
        </w:rPr>
        <w:t>щему договору прекращается с момента возврата Объекта Арендатором Арендодателю по акту приёма-передачи при условии отсу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ствия задолженности по ежемесячной арендной плате по настоящему договору и фактического освобождения Объекта Арендатором. Если Аренд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тор, освободивший Объект и не имеющий задолженности по ежемесячной арендной плате, отказ</w:t>
      </w:r>
      <w:r w:rsidRPr="002403EC">
        <w:rPr>
          <w:color w:val="000000"/>
          <w:sz w:val="22"/>
          <w:szCs w:val="22"/>
        </w:rPr>
        <w:t>ы</w:t>
      </w:r>
      <w:r w:rsidRPr="002403EC">
        <w:rPr>
          <w:color w:val="000000"/>
          <w:sz w:val="22"/>
          <w:szCs w:val="22"/>
        </w:rPr>
        <w:t>вается или уклоняется от подписания Акта приёма-передачи Объекта, то обязательство Аре</w:t>
      </w:r>
      <w:r w:rsidRPr="002403EC">
        <w:rPr>
          <w:color w:val="000000"/>
          <w:sz w:val="22"/>
          <w:szCs w:val="22"/>
        </w:rPr>
        <w:t>н</w:t>
      </w:r>
      <w:r w:rsidRPr="002403EC">
        <w:rPr>
          <w:color w:val="000000"/>
          <w:sz w:val="22"/>
          <w:szCs w:val="22"/>
        </w:rPr>
        <w:t>датора по внесению ежемесячной арендной платы по настоящему договору считается прекр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 xml:space="preserve">щенным со дня направления Арендодателем соответствующего уведомления Арендатору по адресу, указанному в настоящем договоре.   </w:t>
      </w:r>
    </w:p>
    <w:p w14:paraId="18BC8DD3" w14:textId="77777777" w:rsidR="009C5918" w:rsidRPr="00D876C6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4. ОТВЕТСТВЕННОСТЬ ПО ДОГОВОРУ</w:t>
      </w:r>
    </w:p>
    <w:p w14:paraId="1499A61B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4.1. В случае неисполнения или ненадлежащего исполнения условий настоящего дог</w:t>
      </w:r>
      <w:r w:rsidRPr="00257E75">
        <w:rPr>
          <w:color w:val="000000"/>
          <w:sz w:val="22"/>
          <w:szCs w:val="22"/>
        </w:rPr>
        <w:t>о</w:t>
      </w:r>
      <w:r w:rsidRPr="00257E75">
        <w:rPr>
          <w:color w:val="000000"/>
          <w:sz w:val="22"/>
          <w:szCs w:val="22"/>
        </w:rPr>
        <w:t>вора стороны несут ответственность в соответствии с настоящим договором и действу</w:t>
      </w:r>
      <w:r w:rsidRPr="00257E75">
        <w:rPr>
          <w:color w:val="000000"/>
          <w:sz w:val="22"/>
          <w:szCs w:val="22"/>
        </w:rPr>
        <w:t>ю</w:t>
      </w:r>
      <w:r w:rsidRPr="00257E75">
        <w:rPr>
          <w:color w:val="000000"/>
          <w:sz w:val="22"/>
          <w:szCs w:val="22"/>
        </w:rPr>
        <w:t>щим законодательством.</w:t>
      </w:r>
    </w:p>
    <w:p w14:paraId="6586141A" w14:textId="77777777" w:rsidR="009C5918" w:rsidRPr="00F7408F" w:rsidRDefault="009C5918" w:rsidP="00D56F1D">
      <w:pPr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4.2</w:t>
      </w:r>
      <w:r w:rsidRPr="00257E75">
        <w:rPr>
          <w:i/>
          <w:iCs/>
          <w:color w:val="000000"/>
          <w:sz w:val="22"/>
          <w:szCs w:val="22"/>
        </w:rPr>
        <w:t>.</w:t>
      </w:r>
      <w:r w:rsidRPr="00257E75">
        <w:rPr>
          <w:color w:val="000000"/>
          <w:sz w:val="22"/>
          <w:szCs w:val="22"/>
        </w:rPr>
        <w:t xml:space="preserve"> </w:t>
      </w:r>
      <w:r w:rsidRPr="00F7408F">
        <w:rPr>
          <w:color w:val="000000"/>
          <w:sz w:val="22"/>
          <w:szCs w:val="22"/>
        </w:rPr>
        <w:t>За просрочку арендных платежей, установленных в пунктах 3.1-3.2, Арендатор о</w:t>
      </w:r>
      <w:r w:rsidRPr="00F7408F">
        <w:rPr>
          <w:color w:val="000000"/>
          <w:sz w:val="22"/>
          <w:szCs w:val="22"/>
        </w:rPr>
        <w:t>п</w:t>
      </w:r>
      <w:r w:rsidRPr="00F7408F">
        <w:rPr>
          <w:color w:val="000000"/>
          <w:sz w:val="22"/>
          <w:szCs w:val="22"/>
        </w:rPr>
        <w:t xml:space="preserve">лачивает Арендодателю пени из расчета 1/300 </w:t>
      </w:r>
      <w:r>
        <w:rPr>
          <w:color w:val="000000"/>
          <w:sz w:val="22"/>
          <w:szCs w:val="22"/>
        </w:rPr>
        <w:t xml:space="preserve">ключевой ставки </w:t>
      </w:r>
      <w:r w:rsidRPr="00F7408F">
        <w:rPr>
          <w:color w:val="000000"/>
          <w:sz w:val="22"/>
          <w:szCs w:val="22"/>
        </w:rPr>
        <w:t>Центрального Банка Росси</w:t>
      </w:r>
      <w:r w:rsidRPr="00F7408F">
        <w:rPr>
          <w:color w:val="000000"/>
          <w:sz w:val="22"/>
          <w:szCs w:val="22"/>
        </w:rPr>
        <w:t>й</w:t>
      </w:r>
      <w:r w:rsidRPr="00F7408F">
        <w:rPr>
          <w:color w:val="000000"/>
          <w:sz w:val="22"/>
          <w:szCs w:val="22"/>
        </w:rPr>
        <w:t>ской Федерации с просроченной суммы за каждый день просрочки, при этом Арендатор сам</w:t>
      </w:r>
      <w:r w:rsidRPr="00F7408F">
        <w:rPr>
          <w:color w:val="000000"/>
          <w:sz w:val="22"/>
          <w:szCs w:val="22"/>
        </w:rPr>
        <w:t>о</w:t>
      </w:r>
      <w:r w:rsidRPr="00F7408F">
        <w:rPr>
          <w:color w:val="000000"/>
          <w:sz w:val="22"/>
          <w:szCs w:val="22"/>
        </w:rPr>
        <w:t>стоятельно исчисляет на сумму пеней НДС в соответствии с законодательством РФ</w:t>
      </w:r>
      <w:r w:rsidR="00D876C6">
        <w:rPr>
          <w:color w:val="000000"/>
          <w:sz w:val="22"/>
          <w:szCs w:val="22"/>
        </w:rPr>
        <w:t xml:space="preserve"> </w:t>
      </w:r>
      <w:r w:rsidRPr="00F7408F">
        <w:rPr>
          <w:color w:val="000000"/>
          <w:sz w:val="22"/>
          <w:szCs w:val="22"/>
        </w:rPr>
        <w:t>на м</w:t>
      </w:r>
      <w:r w:rsidRPr="00F7408F">
        <w:rPr>
          <w:color w:val="000000"/>
          <w:sz w:val="22"/>
          <w:szCs w:val="22"/>
        </w:rPr>
        <w:t>о</w:t>
      </w:r>
      <w:r w:rsidRPr="00F7408F">
        <w:rPr>
          <w:color w:val="000000"/>
          <w:sz w:val="22"/>
          <w:szCs w:val="22"/>
        </w:rPr>
        <w:t>мент платежа.</w:t>
      </w:r>
    </w:p>
    <w:p w14:paraId="63BE0F6C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4.3. За невыполнение обязательств, предусмотренных пунктами 2.2.3-2.2.12 настоящ</w:t>
      </w:r>
      <w:r w:rsidRPr="00257E75">
        <w:rPr>
          <w:color w:val="000000"/>
          <w:sz w:val="22"/>
          <w:szCs w:val="22"/>
        </w:rPr>
        <w:t>е</w:t>
      </w:r>
      <w:r w:rsidRPr="00257E75">
        <w:rPr>
          <w:color w:val="000000"/>
          <w:sz w:val="22"/>
          <w:szCs w:val="22"/>
        </w:rPr>
        <w:t>го договора, Арендатор выплачивает штраф в размере 100% месячной арендной платы.</w:t>
      </w:r>
    </w:p>
    <w:p w14:paraId="0D62843E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4.4. Уплата штрафа и пеней не освобождает Арендатора от выполнения обязанн</w:t>
      </w:r>
      <w:r w:rsidRPr="00257E75">
        <w:rPr>
          <w:color w:val="000000"/>
          <w:sz w:val="22"/>
          <w:szCs w:val="22"/>
        </w:rPr>
        <w:t>о</w:t>
      </w:r>
      <w:r w:rsidRPr="00257E75">
        <w:rPr>
          <w:color w:val="000000"/>
          <w:sz w:val="22"/>
          <w:szCs w:val="22"/>
        </w:rPr>
        <w:t>стей и устранения нарушений договора.</w:t>
      </w:r>
    </w:p>
    <w:p w14:paraId="1778087B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4.5. Пени и штрафы по договору оплачиваются Арендатором на счет Администрации Тихвинского района</w:t>
      </w:r>
      <w:r>
        <w:rPr>
          <w:color w:val="000000"/>
          <w:sz w:val="22"/>
          <w:szCs w:val="22"/>
        </w:rPr>
        <w:t xml:space="preserve"> (приложение №4)</w:t>
      </w:r>
      <w:r w:rsidRPr="00257E75">
        <w:rPr>
          <w:color w:val="000000"/>
          <w:sz w:val="22"/>
          <w:szCs w:val="22"/>
        </w:rPr>
        <w:t>.</w:t>
      </w:r>
    </w:p>
    <w:p w14:paraId="72EA14DF" w14:textId="77777777" w:rsidR="009C5918" w:rsidRDefault="009C5918" w:rsidP="00D56F1D">
      <w:pPr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4.6</w:t>
      </w:r>
      <w:r w:rsidRPr="00F7408F">
        <w:rPr>
          <w:color w:val="000000"/>
          <w:sz w:val="22"/>
          <w:szCs w:val="22"/>
        </w:rPr>
        <w:t>. В случае невозврата или несвоевременного возврата Арендатором Объекта в соо</w:t>
      </w:r>
      <w:r w:rsidRPr="00F7408F">
        <w:rPr>
          <w:color w:val="000000"/>
          <w:sz w:val="22"/>
          <w:szCs w:val="22"/>
        </w:rPr>
        <w:t>т</w:t>
      </w:r>
      <w:r w:rsidRPr="00F7408F">
        <w:rPr>
          <w:color w:val="000000"/>
          <w:sz w:val="22"/>
          <w:szCs w:val="22"/>
        </w:rPr>
        <w:t>ветствии с пунктом 2.2.1</w:t>
      </w:r>
      <w:r>
        <w:rPr>
          <w:color w:val="000000"/>
          <w:sz w:val="22"/>
          <w:szCs w:val="22"/>
        </w:rPr>
        <w:t>2</w:t>
      </w:r>
      <w:r w:rsidRPr="00F7408F">
        <w:rPr>
          <w:color w:val="000000"/>
          <w:sz w:val="22"/>
          <w:szCs w:val="22"/>
        </w:rPr>
        <w:t xml:space="preserve"> настоящего договора, Арендатор обязан внести арендную плату за все время просрочки и пени из расчета 1/300 </w:t>
      </w:r>
      <w:r>
        <w:rPr>
          <w:color w:val="000000"/>
          <w:sz w:val="22"/>
          <w:szCs w:val="22"/>
        </w:rPr>
        <w:t xml:space="preserve">ключевой ставки </w:t>
      </w:r>
      <w:r w:rsidRPr="00F7408F">
        <w:rPr>
          <w:color w:val="000000"/>
          <w:sz w:val="22"/>
          <w:szCs w:val="22"/>
        </w:rPr>
        <w:t>Центрального Банка Росси</w:t>
      </w:r>
      <w:r w:rsidRPr="00F7408F">
        <w:rPr>
          <w:color w:val="000000"/>
          <w:sz w:val="22"/>
          <w:szCs w:val="22"/>
        </w:rPr>
        <w:t>й</w:t>
      </w:r>
      <w:r w:rsidRPr="00F7408F">
        <w:rPr>
          <w:color w:val="000000"/>
          <w:sz w:val="22"/>
          <w:szCs w:val="22"/>
        </w:rPr>
        <w:t>ской Федерации с просроченной суммы за каждый день просрочки</w:t>
      </w:r>
      <w:r>
        <w:rPr>
          <w:color w:val="000000"/>
          <w:sz w:val="22"/>
          <w:szCs w:val="22"/>
        </w:rPr>
        <w:t>.</w:t>
      </w:r>
      <w:r w:rsidRPr="00F7408F">
        <w:rPr>
          <w:color w:val="000000"/>
          <w:sz w:val="22"/>
          <w:szCs w:val="22"/>
        </w:rPr>
        <w:t xml:space="preserve"> </w:t>
      </w:r>
    </w:p>
    <w:p w14:paraId="192FA613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57E75">
        <w:rPr>
          <w:color w:val="000000"/>
          <w:sz w:val="22"/>
          <w:szCs w:val="22"/>
        </w:rPr>
        <w:t>4.7. Арендодатель не несет ответственности за недостатки Объекта, которые были им оговорены при заключении договора или были заранее известны Арендатору либо должны б</w:t>
      </w:r>
      <w:r w:rsidRPr="00257E75">
        <w:rPr>
          <w:color w:val="000000"/>
          <w:sz w:val="22"/>
          <w:szCs w:val="22"/>
        </w:rPr>
        <w:t>ы</w:t>
      </w:r>
      <w:r w:rsidRPr="00257E75">
        <w:rPr>
          <w:color w:val="000000"/>
          <w:sz w:val="22"/>
          <w:szCs w:val="22"/>
        </w:rPr>
        <w:t>ли быть обнаружены Арендатором во время осмотра Объекта при заключении договора или при передаче его в аренду.</w:t>
      </w:r>
    </w:p>
    <w:p w14:paraId="5402F281" w14:textId="77777777" w:rsidR="009C5918" w:rsidRPr="00257E75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</w:p>
    <w:p w14:paraId="101E2345" w14:textId="77777777" w:rsidR="009C5918" w:rsidRPr="00D876C6" w:rsidRDefault="009C5918" w:rsidP="00D56F1D">
      <w:pPr>
        <w:spacing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5. ИЗМЕНЕНИЕ, РАСТОРЖЕНИЕ, ПРЕКРАЩЕНИЕ</w:t>
      </w:r>
    </w:p>
    <w:p w14:paraId="6F3BD0D3" w14:textId="77777777" w:rsidR="009C5918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</w:p>
    <w:p w14:paraId="64C728C9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5.1. Договор прекращает свое действие по окончании его срока, в любой срок по согл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шению сторон, по решению суда, а также в случае досрочного отказа Арендодателя от испо</w:t>
      </w:r>
      <w:r w:rsidRPr="002403EC">
        <w:rPr>
          <w:color w:val="000000"/>
          <w:sz w:val="22"/>
          <w:szCs w:val="22"/>
        </w:rPr>
        <w:t>л</w:t>
      </w:r>
      <w:r w:rsidRPr="002403EC">
        <w:rPr>
          <w:color w:val="000000"/>
          <w:sz w:val="22"/>
          <w:szCs w:val="22"/>
        </w:rPr>
        <w:t>нения договора.</w:t>
      </w:r>
    </w:p>
    <w:p w14:paraId="477483DB" w14:textId="77777777" w:rsidR="009C5918" w:rsidRPr="002403EC" w:rsidRDefault="009C5918" w:rsidP="00D56F1D">
      <w:pPr>
        <w:ind w:firstLine="709"/>
        <w:rPr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5.2. </w:t>
      </w:r>
      <w:r w:rsidRPr="002403EC">
        <w:rPr>
          <w:sz w:val="22"/>
          <w:szCs w:val="22"/>
        </w:rPr>
        <w:t>Изменение условий договора, указанных в поданной Арендатором заявке на уч</w:t>
      </w:r>
      <w:r w:rsidRPr="002403EC">
        <w:rPr>
          <w:sz w:val="22"/>
          <w:szCs w:val="22"/>
        </w:rPr>
        <w:t>а</w:t>
      </w:r>
      <w:r w:rsidRPr="002403EC">
        <w:rPr>
          <w:sz w:val="22"/>
          <w:szCs w:val="22"/>
        </w:rPr>
        <w:t>стие в конкурсе, по соглашению сторон и в односторо</w:t>
      </w:r>
      <w:r w:rsidRPr="002403EC">
        <w:rPr>
          <w:sz w:val="22"/>
          <w:szCs w:val="22"/>
        </w:rPr>
        <w:t>н</w:t>
      </w:r>
      <w:r w:rsidRPr="002403EC">
        <w:rPr>
          <w:sz w:val="22"/>
          <w:szCs w:val="22"/>
        </w:rPr>
        <w:t>нем порядке не допускается.</w:t>
      </w:r>
    </w:p>
    <w:p w14:paraId="5BF3446B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5.3. Договор аренды подлежит досрочному расторжению по требов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нию Арендодателя в случаях:</w:t>
      </w:r>
    </w:p>
    <w:p w14:paraId="1E94B13D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5.3.1. использования Арендатором Объекта не в соответствии с пунктом 1.1 договора;  </w:t>
      </w:r>
    </w:p>
    <w:p w14:paraId="49602802" w14:textId="77777777" w:rsidR="009C5918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5.3.2. задолженности Арендатора по арендным платежам более 2-х раз подряд, по ист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чении установленного договором срока платежа, при этом расторжение договора не освобо</w:t>
      </w:r>
      <w:r w:rsidRPr="002403EC">
        <w:rPr>
          <w:color w:val="000000"/>
          <w:sz w:val="22"/>
          <w:szCs w:val="22"/>
        </w:rPr>
        <w:t>ж</w:t>
      </w:r>
      <w:r w:rsidRPr="002403EC">
        <w:rPr>
          <w:color w:val="000000"/>
          <w:sz w:val="22"/>
          <w:szCs w:val="22"/>
        </w:rPr>
        <w:t>дает Арендатора от погашения з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 xml:space="preserve">долженности по арендной плате и уплат штрафа (пеней);  </w:t>
      </w:r>
    </w:p>
    <w:p w14:paraId="08EBAD12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5.3.3. сдачи Арендатором Объекта (или его части) в субаренду или иное пользование, передачи права аренды в залог, в уставной капитал ин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го предприятия или обременения его иным способом без письменного ра</w:t>
      </w:r>
      <w:r w:rsidRPr="002403EC">
        <w:rPr>
          <w:color w:val="000000"/>
          <w:sz w:val="22"/>
          <w:szCs w:val="22"/>
        </w:rPr>
        <w:t>з</w:t>
      </w:r>
      <w:r w:rsidRPr="002403EC">
        <w:rPr>
          <w:color w:val="000000"/>
          <w:sz w:val="22"/>
          <w:szCs w:val="22"/>
        </w:rPr>
        <w:t>решения Арендодателя;</w:t>
      </w:r>
    </w:p>
    <w:p w14:paraId="545B44EF" w14:textId="77777777" w:rsidR="009C5918" w:rsidRPr="002403EC" w:rsidRDefault="009C5918" w:rsidP="00D56F1D">
      <w:pPr>
        <w:tabs>
          <w:tab w:val="left" w:pos="142"/>
        </w:tabs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5.3.4. повторного невыполнения (нарушения) Арендатором обязательств, предусмо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 xml:space="preserve">ренных пунктами </w:t>
      </w:r>
      <w:r w:rsidRPr="002403EC">
        <w:rPr>
          <w:sz w:val="22"/>
          <w:szCs w:val="22"/>
        </w:rPr>
        <w:t>2.2.3-2.2.1</w:t>
      </w:r>
      <w:r>
        <w:rPr>
          <w:sz w:val="22"/>
          <w:szCs w:val="22"/>
        </w:rPr>
        <w:t>2</w:t>
      </w:r>
      <w:r w:rsidRPr="002403EC">
        <w:rPr>
          <w:sz w:val="22"/>
          <w:szCs w:val="22"/>
        </w:rPr>
        <w:t xml:space="preserve"> </w:t>
      </w:r>
      <w:r w:rsidRPr="002403EC">
        <w:rPr>
          <w:color w:val="000000"/>
          <w:sz w:val="22"/>
          <w:szCs w:val="22"/>
        </w:rPr>
        <w:t>и особых условий в ра</w:t>
      </w:r>
      <w:r w:rsidRPr="002403EC">
        <w:rPr>
          <w:color w:val="000000"/>
          <w:sz w:val="22"/>
          <w:szCs w:val="22"/>
        </w:rPr>
        <w:t>з</w:t>
      </w:r>
      <w:r w:rsidRPr="002403EC">
        <w:rPr>
          <w:color w:val="000000"/>
          <w:sz w:val="22"/>
          <w:szCs w:val="22"/>
        </w:rPr>
        <w:t>деле 7 настоящего договора.</w:t>
      </w:r>
    </w:p>
    <w:p w14:paraId="4C7063E8" w14:textId="77777777" w:rsidR="009C5918" w:rsidRPr="002403EC" w:rsidRDefault="009C5918" w:rsidP="00D56F1D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2403EC">
        <w:rPr>
          <w:sz w:val="22"/>
          <w:szCs w:val="22"/>
        </w:rPr>
        <w:lastRenderedPageBreak/>
        <w:t>5.3.5. Арендодатель вправе досрочно отказаться от исполнения договора аренды в одн</w:t>
      </w:r>
      <w:r w:rsidRPr="002403EC">
        <w:rPr>
          <w:sz w:val="22"/>
          <w:szCs w:val="22"/>
        </w:rPr>
        <w:t>о</w:t>
      </w:r>
      <w:r w:rsidRPr="002403EC">
        <w:rPr>
          <w:sz w:val="22"/>
          <w:szCs w:val="22"/>
        </w:rPr>
        <w:t xml:space="preserve">стороннем порядке, письменно предупредив об этом Арендатора в срок не менее чем за один месяц в случаях, указанных в пункте 5.3. В случае одностороннего отказа от договора, договор считается расторгнутым. </w:t>
      </w:r>
    </w:p>
    <w:p w14:paraId="0EB5A861" w14:textId="77777777" w:rsidR="009C5918" w:rsidRPr="00D876C6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6. ДОПОЛНИТЕЛЬНЫЕ УСЛОВИЯ</w:t>
      </w:r>
    </w:p>
    <w:p w14:paraId="6A0956B2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6.1. По вопросам, не предусмотренным настоящим договором, стороны руководствую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ся действующим законодательством Российской Ф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дерации.</w:t>
      </w:r>
    </w:p>
    <w:p w14:paraId="034FD31E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6.2. Условия настоящего договора распространяются на отношения, возникшие между сторонами с момента подписания акта приема-передачи обеими сторонами.</w:t>
      </w:r>
    </w:p>
    <w:p w14:paraId="2862E151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6.3. Договор и все дополнительные соглашения к нему подлежат обязательной регис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рации в комитете по управлению муниципальным имуществом и градостроительству админ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>страции Тихвинского района, а также в Тихвинском отделе Управления Федеральной службы государс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венной регистрации, кадастра и картографии по Ленинградской области.</w:t>
      </w:r>
    </w:p>
    <w:p w14:paraId="746ABBD6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6.4. Договор считается заключенным с момента его регистрации в Тихвинском отделе Управления Федеральной службы государственной р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гистрации, кадастра и картографии по Ленинградской области.</w:t>
      </w:r>
    </w:p>
    <w:p w14:paraId="3DB508AA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6.5. Неисполнение Арендатором условий договора об обязательности использования Объекта по целевому назначению, уплате в установленный срок арендных платежей, отсутс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вии задолженности по арендным плат</w:t>
      </w:r>
      <w:r w:rsidRPr="002403EC">
        <w:rPr>
          <w:color w:val="000000"/>
          <w:sz w:val="22"/>
          <w:szCs w:val="22"/>
        </w:rPr>
        <w:t>е</w:t>
      </w:r>
      <w:r w:rsidRPr="002403EC">
        <w:rPr>
          <w:color w:val="000000"/>
          <w:sz w:val="22"/>
          <w:szCs w:val="22"/>
        </w:rPr>
        <w:t>жам, о недопустимости сдачи Арендатором Объекта (или его части) в су</w:t>
      </w:r>
      <w:r w:rsidRPr="002403EC">
        <w:rPr>
          <w:color w:val="000000"/>
          <w:sz w:val="22"/>
          <w:szCs w:val="22"/>
        </w:rPr>
        <w:t>б</w:t>
      </w:r>
      <w:r w:rsidRPr="002403EC">
        <w:rPr>
          <w:color w:val="000000"/>
          <w:sz w:val="22"/>
          <w:szCs w:val="22"/>
        </w:rPr>
        <w:t>аренду или иное пользование, передачи права аренды в залог, в уставной капитал иного предприятия или обременения его иным способом без письменного разрешения Арендодателя, исполнении обязательств, пред</w:t>
      </w:r>
      <w:r w:rsidRPr="002403EC">
        <w:rPr>
          <w:color w:val="000000"/>
          <w:sz w:val="22"/>
          <w:szCs w:val="22"/>
        </w:rPr>
        <w:t>у</w:t>
      </w:r>
      <w:r w:rsidRPr="002403EC">
        <w:rPr>
          <w:color w:val="000000"/>
          <w:sz w:val="22"/>
          <w:szCs w:val="22"/>
        </w:rPr>
        <w:t>смотренных пунктами 2.2.3</w:t>
      </w:r>
      <w:r>
        <w:rPr>
          <w:color w:val="000000"/>
          <w:sz w:val="22"/>
          <w:szCs w:val="22"/>
        </w:rPr>
        <w:t>-</w:t>
      </w:r>
      <w:r w:rsidRPr="002403EC">
        <w:rPr>
          <w:color w:val="000000"/>
          <w:sz w:val="22"/>
          <w:szCs w:val="22"/>
        </w:rPr>
        <w:t>2.2.1</w:t>
      </w:r>
      <w:r>
        <w:rPr>
          <w:color w:val="000000"/>
          <w:sz w:val="22"/>
          <w:szCs w:val="22"/>
        </w:rPr>
        <w:t>2</w:t>
      </w:r>
      <w:r w:rsidRPr="002403EC">
        <w:rPr>
          <w:color w:val="000000"/>
          <w:sz w:val="22"/>
          <w:szCs w:val="22"/>
        </w:rPr>
        <w:t xml:space="preserve"> и разделом 7 договора, являются с</w:t>
      </w:r>
      <w:r w:rsidRPr="002403EC">
        <w:rPr>
          <w:color w:val="000000"/>
          <w:sz w:val="22"/>
          <w:szCs w:val="22"/>
        </w:rPr>
        <w:t>у</w:t>
      </w:r>
      <w:r w:rsidRPr="002403EC">
        <w:rPr>
          <w:color w:val="000000"/>
          <w:sz w:val="22"/>
          <w:szCs w:val="22"/>
        </w:rPr>
        <w:t>щественным нарушением условий договора.</w:t>
      </w:r>
    </w:p>
    <w:p w14:paraId="651A286A" w14:textId="77777777" w:rsidR="009C5918" w:rsidRPr="00D876C6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D876C6">
        <w:rPr>
          <w:b/>
          <w:bCs/>
          <w:color w:val="000000"/>
          <w:szCs w:val="28"/>
        </w:rPr>
        <w:t>7. ОСОБЫЕ УСЛОВИЯ</w:t>
      </w:r>
    </w:p>
    <w:p w14:paraId="378D4F5D" w14:textId="77777777" w:rsidR="009C5918" w:rsidRPr="00D876C6" w:rsidRDefault="009C5918" w:rsidP="00D56F1D">
      <w:pPr>
        <w:spacing w:line="20" w:lineRule="atLeast"/>
        <w:ind w:firstLine="709"/>
        <w:rPr>
          <w:color w:val="000000"/>
          <w:sz w:val="22"/>
          <w:szCs w:val="22"/>
        </w:rPr>
      </w:pPr>
      <w:r w:rsidRPr="00D876C6">
        <w:rPr>
          <w:color w:val="000000"/>
          <w:sz w:val="22"/>
          <w:szCs w:val="22"/>
        </w:rPr>
        <w:t>7.1. Арендатор обязуется:</w:t>
      </w:r>
    </w:p>
    <w:p w14:paraId="432A68FE" w14:textId="77777777" w:rsidR="009C5918" w:rsidRPr="00D876C6" w:rsidRDefault="009C5918" w:rsidP="00D56F1D">
      <w:pPr>
        <w:spacing w:line="20" w:lineRule="atLeast"/>
        <w:ind w:firstLine="709"/>
        <w:rPr>
          <w:color w:val="000000"/>
          <w:sz w:val="22"/>
          <w:szCs w:val="22"/>
        </w:rPr>
      </w:pPr>
      <w:r w:rsidRPr="00D876C6">
        <w:rPr>
          <w:color w:val="000000"/>
          <w:sz w:val="22"/>
          <w:szCs w:val="22"/>
        </w:rPr>
        <w:t>Обеспечить транспортную безопасность автобусной станции в соответствии с требов</w:t>
      </w:r>
      <w:r w:rsidRPr="00D876C6">
        <w:rPr>
          <w:color w:val="000000"/>
          <w:sz w:val="22"/>
          <w:szCs w:val="22"/>
        </w:rPr>
        <w:t>а</w:t>
      </w:r>
      <w:r w:rsidRPr="00D876C6">
        <w:rPr>
          <w:color w:val="000000"/>
          <w:sz w:val="22"/>
          <w:szCs w:val="22"/>
        </w:rPr>
        <w:t xml:space="preserve">ниями Федерального </w:t>
      </w:r>
      <w:r w:rsidR="00D876C6" w:rsidRPr="00D876C6">
        <w:rPr>
          <w:color w:val="000000"/>
          <w:sz w:val="22"/>
          <w:szCs w:val="22"/>
        </w:rPr>
        <w:t>з</w:t>
      </w:r>
      <w:r w:rsidRPr="00D876C6">
        <w:rPr>
          <w:color w:val="000000"/>
          <w:sz w:val="22"/>
          <w:szCs w:val="22"/>
        </w:rPr>
        <w:t xml:space="preserve">акона от 9 февраля 2007 года №16-ФЗ «О транспортной безопасности» в течение всего срока действия договора аренды. </w:t>
      </w:r>
      <w:r w:rsidRPr="00D876C6">
        <w:rPr>
          <w:color w:val="333333"/>
          <w:sz w:val="22"/>
          <w:szCs w:val="22"/>
          <w:shd w:val="clear" w:color="auto" w:fill="FFFFFF"/>
        </w:rPr>
        <w:t>Арендатор обязуется в полном объеме собл</w:t>
      </w:r>
      <w:r w:rsidRPr="00D876C6">
        <w:rPr>
          <w:color w:val="333333"/>
          <w:sz w:val="22"/>
          <w:szCs w:val="22"/>
          <w:shd w:val="clear" w:color="auto" w:fill="FFFFFF"/>
        </w:rPr>
        <w:t>ю</w:t>
      </w:r>
      <w:r w:rsidRPr="00D876C6">
        <w:rPr>
          <w:color w:val="333333"/>
          <w:sz w:val="22"/>
          <w:szCs w:val="22"/>
          <w:shd w:val="clear" w:color="auto" w:fill="FFFFFF"/>
        </w:rPr>
        <w:t>дать требования по обеспечению транспортной безопасности, в том числе требований к ант</w:t>
      </w:r>
      <w:r w:rsidRPr="00D876C6">
        <w:rPr>
          <w:color w:val="333333"/>
          <w:sz w:val="22"/>
          <w:szCs w:val="22"/>
          <w:shd w:val="clear" w:color="auto" w:fill="FFFFFF"/>
        </w:rPr>
        <w:t>и</w:t>
      </w:r>
      <w:r w:rsidRPr="00D876C6">
        <w:rPr>
          <w:color w:val="333333"/>
          <w:sz w:val="22"/>
          <w:szCs w:val="22"/>
          <w:shd w:val="clear" w:color="auto" w:fill="FFFFFF"/>
        </w:rPr>
        <w:t>террористической защ</w:t>
      </w:r>
      <w:r w:rsidRPr="00D876C6">
        <w:rPr>
          <w:color w:val="333333"/>
          <w:sz w:val="22"/>
          <w:szCs w:val="22"/>
          <w:shd w:val="clear" w:color="auto" w:fill="FFFFFF"/>
        </w:rPr>
        <w:t>и</w:t>
      </w:r>
      <w:r w:rsidRPr="00D876C6">
        <w:rPr>
          <w:color w:val="333333"/>
          <w:sz w:val="22"/>
          <w:szCs w:val="22"/>
          <w:shd w:val="clear" w:color="auto" w:fill="FFFFFF"/>
        </w:rPr>
        <w:t>щенности объектов (территорий), учитывающих уровни безопасности для различных категорий объектов транспортной инфраструктуры автомобильного транспорта, утвержденные постановлением Прав</w:t>
      </w:r>
      <w:r w:rsidRPr="00D876C6">
        <w:rPr>
          <w:color w:val="333333"/>
          <w:sz w:val="22"/>
          <w:szCs w:val="22"/>
          <w:shd w:val="clear" w:color="auto" w:fill="FFFFFF"/>
        </w:rPr>
        <w:t>и</w:t>
      </w:r>
      <w:r w:rsidRPr="00D876C6">
        <w:rPr>
          <w:color w:val="333333"/>
          <w:sz w:val="22"/>
          <w:szCs w:val="22"/>
          <w:shd w:val="clear" w:color="auto" w:fill="FFFFFF"/>
        </w:rPr>
        <w:t xml:space="preserve">тельства Российской Федерации от 8 октября 2020 года №1642. </w:t>
      </w:r>
      <w:r w:rsidRPr="00D876C6">
        <w:rPr>
          <w:color w:val="000000"/>
          <w:sz w:val="22"/>
          <w:szCs w:val="22"/>
        </w:rPr>
        <w:t>Паспорт обеспечения транспортной безопасности автостанции арендатором оформл</w:t>
      </w:r>
      <w:r w:rsidRPr="00D876C6">
        <w:rPr>
          <w:color w:val="000000"/>
          <w:sz w:val="22"/>
          <w:szCs w:val="22"/>
        </w:rPr>
        <w:t>я</w:t>
      </w:r>
      <w:r w:rsidRPr="00D876C6">
        <w:rPr>
          <w:color w:val="000000"/>
          <w:sz w:val="22"/>
          <w:szCs w:val="22"/>
        </w:rPr>
        <w:t>ется в срок не позднее 3 месяцев с даты заключения договора аренды за счет собстве</w:t>
      </w:r>
      <w:r w:rsidRPr="00D876C6">
        <w:rPr>
          <w:color w:val="000000"/>
          <w:sz w:val="22"/>
          <w:szCs w:val="22"/>
        </w:rPr>
        <w:t>н</w:t>
      </w:r>
      <w:r w:rsidRPr="00D876C6">
        <w:rPr>
          <w:color w:val="000000"/>
          <w:sz w:val="22"/>
          <w:szCs w:val="22"/>
        </w:rPr>
        <w:t>ных средств.</w:t>
      </w:r>
    </w:p>
    <w:p w14:paraId="4D0AB9AE" w14:textId="77777777" w:rsidR="009C5918" w:rsidRPr="009C622E" w:rsidRDefault="009C5918" w:rsidP="00D56F1D">
      <w:pPr>
        <w:ind w:firstLine="709"/>
        <w:rPr>
          <w:color w:val="000000"/>
          <w:sz w:val="23"/>
          <w:szCs w:val="23"/>
        </w:rPr>
      </w:pPr>
      <w:r w:rsidRPr="00D876C6">
        <w:rPr>
          <w:color w:val="000000"/>
          <w:sz w:val="22"/>
          <w:szCs w:val="22"/>
        </w:rPr>
        <w:t>7.2. Арендодатель в праве путем уведомления Арендатора отказаться от ис</w:t>
      </w:r>
      <w:r w:rsidRPr="009C622E">
        <w:rPr>
          <w:color w:val="000000"/>
          <w:sz w:val="23"/>
          <w:szCs w:val="23"/>
        </w:rPr>
        <w:t>пол</w:t>
      </w:r>
      <w:r w:rsidR="00796BB2">
        <w:rPr>
          <w:color w:val="000000"/>
          <w:sz w:val="23"/>
          <w:szCs w:val="23"/>
        </w:rPr>
        <w:t>нения договора аренды</w:t>
      </w:r>
      <w:r w:rsidRPr="009C622E">
        <w:rPr>
          <w:color w:val="000000"/>
          <w:sz w:val="23"/>
          <w:szCs w:val="23"/>
        </w:rPr>
        <w:t xml:space="preserve"> в случае</w:t>
      </w:r>
      <w:r w:rsidR="00796BB2">
        <w:rPr>
          <w:color w:val="000000"/>
          <w:sz w:val="23"/>
          <w:szCs w:val="23"/>
        </w:rPr>
        <w:t>,</w:t>
      </w:r>
      <w:r w:rsidRPr="009C622E">
        <w:rPr>
          <w:color w:val="000000"/>
          <w:sz w:val="23"/>
          <w:szCs w:val="23"/>
        </w:rPr>
        <w:t xml:space="preserve"> когда Арендатор более 2-х раз подряд, по истечении устано</w:t>
      </w:r>
      <w:r w:rsidRPr="009C622E">
        <w:rPr>
          <w:color w:val="000000"/>
          <w:sz w:val="23"/>
          <w:szCs w:val="23"/>
        </w:rPr>
        <w:t>в</w:t>
      </w:r>
      <w:r w:rsidRPr="009C622E">
        <w:rPr>
          <w:color w:val="000000"/>
          <w:sz w:val="23"/>
          <w:szCs w:val="23"/>
        </w:rPr>
        <w:t>ленного догов</w:t>
      </w:r>
      <w:r w:rsidRPr="009C622E">
        <w:rPr>
          <w:color w:val="000000"/>
          <w:sz w:val="23"/>
          <w:szCs w:val="23"/>
        </w:rPr>
        <w:t>о</w:t>
      </w:r>
      <w:r w:rsidRPr="009C622E">
        <w:rPr>
          <w:color w:val="000000"/>
          <w:sz w:val="23"/>
          <w:szCs w:val="23"/>
        </w:rPr>
        <w:t>ром аренды срока платежа, не вносит арендную плату в полном объеме</w:t>
      </w:r>
      <w:r w:rsidR="00796BB2">
        <w:rPr>
          <w:color w:val="000000"/>
          <w:sz w:val="23"/>
          <w:szCs w:val="23"/>
        </w:rPr>
        <w:t>.</w:t>
      </w:r>
      <w:r w:rsidRPr="009C622E">
        <w:rPr>
          <w:color w:val="000000"/>
          <w:sz w:val="23"/>
          <w:szCs w:val="23"/>
        </w:rPr>
        <w:t xml:space="preserve"> </w:t>
      </w:r>
    </w:p>
    <w:p w14:paraId="2F822725" w14:textId="77777777" w:rsidR="009C5918" w:rsidRPr="009C622E" w:rsidRDefault="009C5918" w:rsidP="00D56F1D">
      <w:pPr>
        <w:ind w:firstLine="709"/>
        <w:rPr>
          <w:color w:val="000000"/>
          <w:sz w:val="23"/>
          <w:szCs w:val="23"/>
        </w:rPr>
      </w:pPr>
      <w:r w:rsidRPr="009C622E">
        <w:rPr>
          <w:color w:val="000000"/>
          <w:sz w:val="23"/>
          <w:szCs w:val="23"/>
        </w:rPr>
        <w:t>В случае одностороннего отказа договор аренды считается расторгнутым.</w:t>
      </w:r>
    </w:p>
    <w:p w14:paraId="2F24959A" w14:textId="77777777" w:rsidR="009C5918" w:rsidRPr="00796BB2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796BB2">
        <w:rPr>
          <w:b/>
          <w:bCs/>
          <w:color w:val="000000"/>
          <w:szCs w:val="28"/>
        </w:rPr>
        <w:t>8. ПРИЛОЖЕНИЕ</w:t>
      </w:r>
    </w:p>
    <w:p w14:paraId="298C02A6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Приложение №1 - Постановление администрации Тихвинского района</w:t>
      </w:r>
      <w:r w:rsidRPr="002403EC">
        <w:rPr>
          <w:color w:val="000000"/>
          <w:sz w:val="22"/>
          <w:szCs w:val="22"/>
        </w:rPr>
        <w:t xml:space="preserve"> </w:t>
      </w:r>
    </w:p>
    <w:p w14:paraId="7B4E5BA4" w14:textId="77777777" w:rsidR="009C5918" w:rsidRPr="002403EC" w:rsidRDefault="009C5918" w:rsidP="00796BB2">
      <w:pPr>
        <w:spacing w:line="240" w:lineRule="atLeast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Приложение №2 - Акт приема- передачи</w:t>
      </w:r>
    </w:p>
    <w:p w14:paraId="081E8B68" w14:textId="77777777" w:rsidR="009C5918" w:rsidRPr="002403EC" w:rsidRDefault="009C5918" w:rsidP="00796BB2">
      <w:pPr>
        <w:spacing w:line="240" w:lineRule="atLeast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 xml:space="preserve">Приложение №3 - Кадастровый паспорт </w:t>
      </w:r>
    </w:p>
    <w:p w14:paraId="16D6CCC1" w14:textId="77777777" w:rsidR="009C5918" w:rsidRPr="002403EC" w:rsidRDefault="009C5918" w:rsidP="00796BB2">
      <w:pPr>
        <w:spacing w:line="240" w:lineRule="atLeast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Приложение №4 - Реквизиты для оплаты арендных платежей</w:t>
      </w:r>
    </w:p>
    <w:p w14:paraId="4979D5E3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Приложение №5 - Лист согласования</w:t>
      </w:r>
    </w:p>
    <w:p w14:paraId="620F5422" w14:textId="77777777" w:rsidR="009C5918" w:rsidRPr="00796BB2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796BB2">
        <w:rPr>
          <w:b/>
          <w:bCs/>
          <w:color w:val="000000"/>
          <w:szCs w:val="28"/>
        </w:rPr>
        <w:t>9. АДРЕСА И РЕКВИЗИТЫ СТОРОН</w:t>
      </w:r>
    </w:p>
    <w:p w14:paraId="011B810F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АРЕНДОДАТЕЛЬ:</w:t>
      </w:r>
    </w:p>
    <w:p w14:paraId="1732D4B9" w14:textId="77777777" w:rsidR="009C5918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Администрация Тихвинского муниципального района,</w:t>
      </w:r>
      <w:r w:rsidRPr="002403EC">
        <w:rPr>
          <w:color w:val="000000"/>
          <w:sz w:val="22"/>
          <w:szCs w:val="22"/>
        </w:rPr>
        <w:t xml:space="preserve"> </w:t>
      </w:r>
    </w:p>
    <w:p w14:paraId="1417807F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ИНН 4715015877, </w:t>
      </w:r>
    </w:p>
    <w:p w14:paraId="64A94B75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КПП 471501001</w:t>
      </w:r>
    </w:p>
    <w:p w14:paraId="4DC0BC5B" w14:textId="77777777" w:rsidR="009C5918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187556, Ленинградская область, Тихвинский муниципальный район, </w:t>
      </w:r>
    </w:p>
    <w:p w14:paraId="7606BFFA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Тихвинское городское п</w:t>
      </w:r>
      <w:r w:rsidRPr="002403EC">
        <w:rPr>
          <w:color w:val="000000"/>
          <w:sz w:val="22"/>
          <w:szCs w:val="22"/>
        </w:rPr>
        <w:t>о</w:t>
      </w:r>
      <w:r w:rsidRPr="002403EC">
        <w:rPr>
          <w:color w:val="000000"/>
          <w:sz w:val="22"/>
          <w:szCs w:val="22"/>
        </w:rPr>
        <w:t>селение, город Тихвин, 4 микрорайон, дом 42.</w:t>
      </w:r>
    </w:p>
    <w:p w14:paraId="7BFFE09D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</w:p>
    <w:p w14:paraId="2258DE8C" w14:textId="77777777" w:rsidR="00796BB2" w:rsidRDefault="00796BB2" w:rsidP="00796BB2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465E6FE9" w14:textId="77777777" w:rsidR="009C5918" w:rsidRPr="002403EC" w:rsidRDefault="009C5918" w:rsidP="00796BB2">
      <w:pPr>
        <w:spacing w:line="240" w:lineRule="atLeast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lastRenderedPageBreak/>
        <w:t>АРЕНДАТОР:</w:t>
      </w:r>
    </w:p>
    <w:p w14:paraId="2FF80953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__________________________________________________________________________, </w:t>
      </w:r>
    </w:p>
    <w:p w14:paraId="598A7A29" w14:textId="77777777" w:rsidR="009C5918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ИНН ________________,  </w:t>
      </w:r>
    </w:p>
    <w:p w14:paraId="307D5BE6" w14:textId="77777777" w:rsidR="009C5918" w:rsidRPr="002403EC" w:rsidRDefault="009C5918" w:rsidP="00796BB2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КПП __________________</w:t>
      </w:r>
    </w:p>
    <w:p w14:paraId="543B5AB3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</w:p>
    <w:p w14:paraId="04135E32" w14:textId="77777777" w:rsidR="009C5918" w:rsidRPr="002403EC" w:rsidRDefault="009C5918" w:rsidP="00D56F1D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Настоящий договор составлен в 3-х экземплярах, один из которых (первый) хр</w:t>
      </w:r>
      <w:r w:rsidRPr="002403EC">
        <w:rPr>
          <w:color w:val="000000"/>
          <w:sz w:val="22"/>
          <w:szCs w:val="22"/>
        </w:rPr>
        <w:t>а</w:t>
      </w:r>
      <w:r w:rsidRPr="002403EC">
        <w:rPr>
          <w:color w:val="000000"/>
          <w:sz w:val="22"/>
          <w:szCs w:val="22"/>
        </w:rPr>
        <w:t>нится у Арендодателя, второй - у Арендатора, третий - в Управлении Федеральной службы государс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венной регистрации, кадастра и картографии по Ленингра</w:t>
      </w:r>
      <w:r w:rsidRPr="002403EC">
        <w:rPr>
          <w:color w:val="000000"/>
          <w:sz w:val="22"/>
          <w:szCs w:val="22"/>
        </w:rPr>
        <w:t>д</w:t>
      </w:r>
      <w:r w:rsidRPr="002403EC">
        <w:rPr>
          <w:color w:val="000000"/>
          <w:sz w:val="22"/>
          <w:szCs w:val="22"/>
        </w:rPr>
        <w:t xml:space="preserve">ской области. </w:t>
      </w:r>
    </w:p>
    <w:p w14:paraId="76115D7B" w14:textId="77777777" w:rsidR="009C5918" w:rsidRPr="00796BB2" w:rsidRDefault="009C5918" w:rsidP="00D56F1D">
      <w:pPr>
        <w:spacing w:before="120" w:after="120" w:line="240" w:lineRule="atLeast"/>
        <w:ind w:firstLine="709"/>
        <w:rPr>
          <w:color w:val="000000"/>
          <w:szCs w:val="28"/>
        </w:rPr>
      </w:pPr>
      <w:r w:rsidRPr="00796BB2">
        <w:rPr>
          <w:b/>
          <w:bCs/>
          <w:color w:val="000000"/>
          <w:szCs w:val="28"/>
        </w:rPr>
        <w:t>10. ПОДПИСИ СТОРОН</w:t>
      </w:r>
    </w:p>
    <w:p w14:paraId="133C362A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«АРЕНДОДАТЕЛЬ»                                                   «АРЕНДАТОР»</w:t>
      </w:r>
    </w:p>
    <w:p w14:paraId="07F6B41D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Заместитель главы администрации-</w:t>
      </w:r>
    </w:p>
    <w:p w14:paraId="1E68819F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председатель комитета по управлению</w:t>
      </w:r>
    </w:p>
    <w:p w14:paraId="2A41765F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муниципальным имуществом и                                   </w:t>
      </w:r>
    </w:p>
    <w:p w14:paraId="2C66EA89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градостроительству                                    </w:t>
      </w:r>
    </w:p>
    <w:p w14:paraId="03406350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582EA9DC" w14:textId="77777777" w:rsidR="009C5918" w:rsidRPr="002403EC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____________  ____________                                     _____________   ______________</w:t>
      </w:r>
    </w:p>
    <w:p w14:paraId="113746CD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b/>
          <w:bCs/>
          <w:color w:val="000000"/>
          <w:sz w:val="22"/>
          <w:szCs w:val="22"/>
        </w:rPr>
        <w:t>_________________________                                     _____________________________</w:t>
      </w:r>
    </w:p>
    <w:p w14:paraId="10A3E3D8" w14:textId="77777777" w:rsidR="009C5918" w:rsidRPr="002403EC" w:rsidRDefault="009C5918" w:rsidP="009C5918">
      <w:pPr>
        <w:spacing w:line="240" w:lineRule="atLeast"/>
        <w:ind w:firstLine="709"/>
        <w:rPr>
          <w:color w:val="000000"/>
          <w:sz w:val="22"/>
          <w:szCs w:val="22"/>
        </w:rPr>
      </w:pPr>
    </w:p>
    <w:p w14:paraId="7A687FE0" w14:textId="77777777" w:rsidR="009C5918" w:rsidRPr="002403EC" w:rsidRDefault="009C5918" w:rsidP="009C5918">
      <w:pPr>
        <w:spacing w:line="240" w:lineRule="atLeast"/>
        <w:ind w:firstLine="709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>Договор аренды зарегистрирован в комитете по управлению муниципальным имущес</w:t>
      </w:r>
      <w:r w:rsidRPr="002403EC">
        <w:rPr>
          <w:color w:val="000000"/>
          <w:sz w:val="22"/>
          <w:szCs w:val="22"/>
        </w:rPr>
        <w:t>т</w:t>
      </w:r>
      <w:r w:rsidRPr="002403EC">
        <w:rPr>
          <w:color w:val="000000"/>
          <w:sz w:val="22"/>
          <w:szCs w:val="22"/>
        </w:rPr>
        <w:t>вом и градостроительству администрации муниципального образования Тихвинский муниц</w:t>
      </w:r>
      <w:r w:rsidRPr="002403EC">
        <w:rPr>
          <w:color w:val="000000"/>
          <w:sz w:val="22"/>
          <w:szCs w:val="22"/>
        </w:rPr>
        <w:t>и</w:t>
      </w:r>
      <w:r w:rsidRPr="002403EC">
        <w:rPr>
          <w:color w:val="000000"/>
          <w:sz w:val="22"/>
          <w:szCs w:val="22"/>
        </w:rPr>
        <w:t xml:space="preserve">пальный район Ленинградской области </w:t>
      </w:r>
    </w:p>
    <w:p w14:paraId="15FEAD3D" w14:textId="77777777" w:rsidR="009C5918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6648B02F" w14:textId="77777777" w:rsidR="009C5918" w:rsidRPr="002403EC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2403EC">
        <w:rPr>
          <w:color w:val="000000"/>
          <w:sz w:val="22"/>
          <w:szCs w:val="22"/>
        </w:rPr>
        <w:t xml:space="preserve">«____» _____________ </w:t>
      </w:r>
      <w:smartTag w:uri="urn:schemas-microsoft-com:office:smarttags" w:element="metricconverter">
        <w:smartTagPr>
          <w:attr w:name="ProductID" w:val="2021 г"/>
        </w:smartTagPr>
        <w:r w:rsidRPr="002403EC">
          <w:rPr>
            <w:color w:val="000000"/>
            <w:sz w:val="22"/>
            <w:szCs w:val="22"/>
          </w:rPr>
          <w:t>2021 г</w:t>
        </w:r>
      </w:smartTag>
      <w:r w:rsidRPr="002403EC">
        <w:rPr>
          <w:color w:val="000000"/>
          <w:sz w:val="22"/>
          <w:szCs w:val="22"/>
        </w:rPr>
        <w:t>.     Рег. № ___ а-01/21       __________/____________</w:t>
      </w:r>
    </w:p>
    <w:p w14:paraId="0D9BEFAB" w14:textId="77777777" w:rsidR="009C5918" w:rsidRPr="00467FBA" w:rsidRDefault="009C5918" w:rsidP="009C5918">
      <w:pPr>
        <w:spacing w:line="240" w:lineRule="atLeast"/>
        <w:rPr>
          <w:color w:val="000000"/>
          <w:sz w:val="18"/>
          <w:szCs w:val="18"/>
        </w:rPr>
      </w:pPr>
      <w:r w:rsidRPr="00467FBA">
        <w:rPr>
          <w:color w:val="000000"/>
          <w:sz w:val="18"/>
          <w:szCs w:val="18"/>
        </w:rPr>
        <w:t xml:space="preserve">                                                                                                   </w:t>
      </w:r>
      <w:r>
        <w:rPr>
          <w:color w:val="000000"/>
          <w:sz w:val="18"/>
          <w:szCs w:val="18"/>
        </w:rPr>
        <w:t xml:space="preserve">                        </w:t>
      </w:r>
      <w:r w:rsidRPr="00467FBA">
        <w:rPr>
          <w:color w:val="000000"/>
          <w:sz w:val="18"/>
          <w:szCs w:val="18"/>
        </w:rPr>
        <w:t xml:space="preserve">  (подпись, фам</w:t>
      </w:r>
      <w:r w:rsidRPr="00467FBA">
        <w:rPr>
          <w:color w:val="000000"/>
          <w:sz w:val="18"/>
          <w:szCs w:val="18"/>
        </w:rPr>
        <w:t>и</w:t>
      </w:r>
      <w:r w:rsidRPr="00467FBA">
        <w:rPr>
          <w:color w:val="000000"/>
          <w:sz w:val="18"/>
          <w:szCs w:val="18"/>
        </w:rPr>
        <w:t>лия)</w:t>
      </w:r>
    </w:p>
    <w:p w14:paraId="32461883" w14:textId="77777777" w:rsidR="009C5918" w:rsidRDefault="009C5918" w:rsidP="009C5918">
      <w:pPr>
        <w:spacing w:line="240" w:lineRule="atLeast"/>
        <w:ind w:left="709"/>
        <w:rPr>
          <w:color w:val="000000"/>
        </w:rPr>
      </w:pPr>
    </w:p>
    <w:p w14:paraId="46272591" w14:textId="77777777" w:rsidR="009C5918" w:rsidRPr="00CE7942" w:rsidRDefault="009C5918" w:rsidP="009C5918">
      <w:pPr>
        <w:spacing w:line="240" w:lineRule="atLeast"/>
        <w:ind w:left="709"/>
        <w:rPr>
          <w:color w:val="000000"/>
        </w:rPr>
      </w:pPr>
    </w:p>
    <w:p w14:paraId="66D90C8E" w14:textId="77777777" w:rsidR="009C5918" w:rsidRDefault="009C5918" w:rsidP="009C5918">
      <w:pPr>
        <w:spacing w:line="240" w:lineRule="atLeast"/>
        <w:jc w:val="right"/>
        <w:rPr>
          <w:b/>
          <w:bCs/>
          <w:color w:val="000000"/>
        </w:rPr>
        <w:sectPr w:rsidR="009C5918" w:rsidSect="00124369">
          <w:pgSz w:w="11907" w:h="16840"/>
          <w:pgMar w:top="1135" w:right="1134" w:bottom="709" w:left="1701" w:header="720" w:footer="720" w:gutter="0"/>
          <w:cols w:space="720"/>
        </w:sectPr>
      </w:pPr>
    </w:p>
    <w:p w14:paraId="2FC39E78" w14:textId="77777777" w:rsidR="009C5918" w:rsidRPr="00467FBA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467FBA">
        <w:rPr>
          <w:b/>
          <w:bCs/>
          <w:color w:val="000000"/>
          <w:sz w:val="22"/>
          <w:szCs w:val="22"/>
        </w:rPr>
        <w:lastRenderedPageBreak/>
        <w:t>Приложение №1</w:t>
      </w:r>
    </w:p>
    <w:p w14:paraId="7EA3373C" w14:textId="77777777" w:rsidR="009C5918" w:rsidRPr="00467FBA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467FBA">
        <w:rPr>
          <w:b/>
          <w:bCs/>
          <w:color w:val="000000"/>
          <w:sz w:val="22"/>
          <w:szCs w:val="22"/>
        </w:rPr>
        <w:t>к договору аренды № ___а-01/21</w:t>
      </w:r>
    </w:p>
    <w:p w14:paraId="568AEA3D" w14:textId="77777777" w:rsidR="009C5918" w:rsidRPr="00467FBA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467FBA">
        <w:rPr>
          <w:b/>
          <w:bCs/>
          <w:color w:val="000000"/>
          <w:sz w:val="22"/>
          <w:szCs w:val="22"/>
        </w:rPr>
        <w:t>от __________________2021 года</w:t>
      </w:r>
      <w:r w:rsidRPr="00467FBA">
        <w:rPr>
          <w:color w:val="000000"/>
          <w:sz w:val="22"/>
          <w:szCs w:val="22"/>
        </w:rPr>
        <w:t xml:space="preserve"> </w:t>
      </w:r>
    </w:p>
    <w:p w14:paraId="2A49004D" w14:textId="77777777" w:rsidR="009C5918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4D9D5127" w14:textId="77777777" w:rsidR="00796BB2" w:rsidRDefault="00796BB2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tbl>
      <w:tblPr>
        <w:tblW w:w="5000" w:type="pct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066"/>
      </w:tblGrid>
      <w:tr w:rsidR="009C5918" w:rsidRPr="0082162E" w14:paraId="1C90E5A2" w14:textId="77777777" w:rsidTr="009C5918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F3470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3ECB7C69" w14:textId="77777777" w:rsidR="009C5918" w:rsidRPr="0082162E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r w:rsidRPr="0082162E">
              <w:rPr>
                <w:b/>
                <w:bCs/>
                <w:color w:val="000000"/>
              </w:rPr>
              <w:t>ПОСТАНОВЛЕНИЕ</w:t>
            </w:r>
          </w:p>
          <w:p w14:paraId="1F70AC2D" w14:textId="77777777" w:rsidR="009C5918" w:rsidRPr="0082162E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408A00A1" w14:textId="77777777" w:rsidR="009C5918" w:rsidRPr="0082162E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r w:rsidRPr="0082162E">
              <w:rPr>
                <w:b/>
                <w:bCs/>
                <w:color w:val="000000"/>
              </w:rPr>
              <w:t>АДМИНИСТРАЦИИ</w:t>
            </w:r>
          </w:p>
          <w:p w14:paraId="094708DE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r w:rsidRPr="0082162E">
              <w:rPr>
                <w:b/>
                <w:bCs/>
                <w:color w:val="000000"/>
              </w:rPr>
              <w:t>ТИХВИНСКОГО РАЙОНА</w:t>
            </w:r>
          </w:p>
          <w:p w14:paraId="052BE11A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7F675B9D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3B328694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1C61AF03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6A83D85C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5F102C31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A7C4DCA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5DC0E6C5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4C61E9BC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6350A6CA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281B76E4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40ACC4B2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3F02BF86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677A4FDE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5A56EFD5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543BA5B4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F50D6BD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2B4ADD2A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72135930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6B518AD5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32480C15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11046177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701BD1EB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76510D58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1E79D53E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42F67122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35EF561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6CF83D69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A58E7AC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FBC7526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4BE6E71B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743CC867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5AE11033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</w:p>
          <w:p w14:paraId="07376D3E" w14:textId="77777777" w:rsidR="009C5918" w:rsidRPr="0082162E" w:rsidRDefault="009C5918" w:rsidP="009C5918">
            <w:pPr>
              <w:spacing w:line="240" w:lineRule="atLeast"/>
              <w:jc w:val="center"/>
              <w:rPr>
                <w:color w:val="000000"/>
              </w:rPr>
            </w:pPr>
          </w:p>
          <w:p w14:paraId="74668889" w14:textId="77777777" w:rsidR="009C5918" w:rsidRPr="0082162E" w:rsidRDefault="009C5918" w:rsidP="009C5918">
            <w:pPr>
              <w:spacing w:line="240" w:lineRule="atLeast"/>
              <w:rPr>
                <w:color w:val="000000"/>
              </w:rPr>
            </w:pPr>
          </w:p>
        </w:tc>
      </w:tr>
    </w:tbl>
    <w:p w14:paraId="7DC6470C" w14:textId="77777777" w:rsidR="009C5918" w:rsidRDefault="009C5918" w:rsidP="009C5918">
      <w:pPr>
        <w:spacing w:line="240" w:lineRule="atLeast"/>
        <w:jc w:val="right"/>
        <w:rPr>
          <w:b/>
          <w:bCs/>
          <w:color w:val="000000"/>
        </w:rPr>
        <w:sectPr w:rsidR="009C5918" w:rsidSect="009C5918">
          <w:pgSz w:w="11907" w:h="16840"/>
          <w:pgMar w:top="1134" w:right="1134" w:bottom="851" w:left="1701" w:header="720" w:footer="720" w:gutter="0"/>
          <w:cols w:space="720"/>
        </w:sectPr>
      </w:pPr>
    </w:p>
    <w:p w14:paraId="3AA09756" w14:textId="77777777" w:rsidR="009C5918" w:rsidRPr="00C51A18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lastRenderedPageBreak/>
        <w:t>Приложение №2</w:t>
      </w:r>
    </w:p>
    <w:p w14:paraId="3DDAA15F" w14:textId="77777777" w:rsidR="009C5918" w:rsidRPr="00C51A18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к договору аренды № ___а-01/21</w:t>
      </w:r>
    </w:p>
    <w:p w14:paraId="076D9F45" w14:textId="77777777" w:rsidR="009C5918" w:rsidRPr="00C51A18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от __________________2021 года</w:t>
      </w:r>
      <w:r w:rsidRPr="00C51A18">
        <w:rPr>
          <w:color w:val="000000"/>
          <w:sz w:val="22"/>
          <w:szCs w:val="22"/>
        </w:rPr>
        <w:t xml:space="preserve"> </w:t>
      </w:r>
    </w:p>
    <w:p w14:paraId="1383C0CF" w14:textId="77777777" w:rsidR="009C5918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40887527" w14:textId="77777777" w:rsidR="00796BB2" w:rsidRPr="00C51A18" w:rsidRDefault="00796BB2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4E033C99" w14:textId="77777777" w:rsidR="009C5918" w:rsidRPr="00C51A18" w:rsidRDefault="009C5918" w:rsidP="009C5918">
      <w:pPr>
        <w:spacing w:line="240" w:lineRule="atLeast"/>
        <w:jc w:val="center"/>
        <w:rPr>
          <w:b/>
          <w:bCs/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АКТ</w:t>
      </w:r>
    </w:p>
    <w:p w14:paraId="6D3894D8" w14:textId="77777777" w:rsidR="009C5918" w:rsidRPr="00C51A18" w:rsidRDefault="009C5918" w:rsidP="009C5918">
      <w:pPr>
        <w:spacing w:line="240" w:lineRule="atLeast"/>
        <w:jc w:val="center"/>
        <w:rPr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приема-передачи</w:t>
      </w:r>
    </w:p>
    <w:p w14:paraId="2EB30573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24E4E4AC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 xml:space="preserve">г.  Тихвин                                                                                                 от «____» _________ </w:t>
      </w:r>
      <w:smartTag w:uri="urn:schemas-microsoft-com:office:smarttags" w:element="metricconverter">
        <w:smartTagPr>
          <w:attr w:name="ProductID" w:val="2021 г"/>
        </w:smartTagPr>
        <w:r w:rsidRPr="00C51A18">
          <w:rPr>
            <w:b/>
            <w:bCs/>
            <w:color w:val="000000"/>
            <w:sz w:val="22"/>
            <w:szCs w:val="22"/>
          </w:rPr>
          <w:t>2021 г</w:t>
        </w:r>
      </w:smartTag>
      <w:r w:rsidRPr="00C51A18">
        <w:rPr>
          <w:b/>
          <w:bCs/>
          <w:color w:val="000000"/>
          <w:sz w:val="22"/>
          <w:szCs w:val="22"/>
        </w:rPr>
        <w:t>.</w:t>
      </w:r>
      <w:r w:rsidRPr="00C51A18">
        <w:rPr>
          <w:color w:val="000000"/>
          <w:sz w:val="22"/>
          <w:szCs w:val="22"/>
        </w:rPr>
        <w:t xml:space="preserve"> </w:t>
      </w:r>
    </w:p>
    <w:p w14:paraId="7C25506E" w14:textId="77777777" w:rsidR="009C5918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3E8B83C6" w14:textId="77777777" w:rsidR="009C5918" w:rsidRDefault="009C5918" w:rsidP="009C5918">
      <w:pPr>
        <w:spacing w:line="240" w:lineRule="atLeast"/>
        <w:ind w:firstLine="720"/>
        <w:rPr>
          <w:b/>
          <w:bCs/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Арендодатель</w:t>
      </w:r>
      <w:r w:rsidRPr="00C51A18">
        <w:rPr>
          <w:color w:val="000000"/>
          <w:sz w:val="22"/>
          <w:szCs w:val="22"/>
        </w:rPr>
        <w:t xml:space="preserve"> - </w:t>
      </w:r>
      <w:r w:rsidRPr="00C51A18">
        <w:rPr>
          <w:b/>
          <w:bCs/>
          <w:color w:val="000000"/>
          <w:sz w:val="22"/>
          <w:szCs w:val="22"/>
        </w:rPr>
        <w:t>администрация муниципального образования Тихвинский мун</w:t>
      </w:r>
      <w:r w:rsidRPr="00C51A18">
        <w:rPr>
          <w:b/>
          <w:bCs/>
          <w:color w:val="000000"/>
          <w:sz w:val="22"/>
          <w:szCs w:val="22"/>
        </w:rPr>
        <w:t>и</w:t>
      </w:r>
      <w:r w:rsidRPr="00C51A18">
        <w:rPr>
          <w:b/>
          <w:bCs/>
          <w:color w:val="000000"/>
          <w:sz w:val="22"/>
          <w:szCs w:val="22"/>
        </w:rPr>
        <w:t>ципал</w:t>
      </w:r>
      <w:r w:rsidRPr="00C51A18">
        <w:rPr>
          <w:b/>
          <w:bCs/>
          <w:color w:val="000000"/>
          <w:sz w:val="22"/>
          <w:szCs w:val="22"/>
        </w:rPr>
        <w:t>ь</w:t>
      </w:r>
      <w:r w:rsidRPr="00C51A18">
        <w:rPr>
          <w:b/>
          <w:bCs/>
          <w:color w:val="000000"/>
          <w:sz w:val="22"/>
          <w:szCs w:val="22"/>
        </w:rPr>
        <w:t>ный район Ленинградской области</w:t>
      </w:r>
      <w:r w:rsidRPr="00C51A18">
        <w:rPr>
          <w:color w:val="000000"/>
          <w:sz w:val="22"/>
          <w:szCs w:val="22"/>
        </w:rPr>
        <w:t>, в лице зам. главы администрации - председателя комит</w:t>
      </w:r>
      <w:r w:rsidRPr="00C51A18">
        <w:rPr>
          <w:color w:val="000000"/>
          <w:sz w:val="22"/>
          <w:szCs w:val="22"/>
        </w:rPr>
        <w:t>е</w:t>
      </w:r>
      <w:r w:rsidRPr="00C51A18">
        <w:rPr>
          <w:color w:val="000000"/>
          <w:sz w:val="22"/>
          <w:szCs w:val="22"/>
        </w:rPr>
        <w:t xml:space="preserve">та по управлению муниципальным имуществом и градостроительству  </w:t>
      </w:r>
      <w:r w:rsidRPr="00C51A18">
        <w:rPr>
          <w:b/>
          <w:bCs/>
          <w:color w:val="000000"/>
          <w:sz w:val="22"/>
          <w:szCs w:val="22"/>
        </w:rPr>
        <w:t>______________________________,</w:t>
      </w:r>
      <w:r w:rsidRPr="00C51A18">
        <w:rPr>
          <w:color w:val="000000"/>
          <w:sz w:val="22"/>
          <w:szCs w:val="22"/>
        </w:rPr>
        <w:t xml:space="preserve"> </w:t>
      </w:r>
      <w:r w:rsidRPr="00C51A18">
        <w:rPr>
          <w:i/>
          <w:iCs/>
          <w:color w:val="000000"/>
          <w:sz w:val="22"/>
          <w:szCs w:val="22"/>
        </w:rPr>
        <w:t>п</w:t>
      </w:r>
      <w:r w:rsidRPr="00C51A18">
        <w:rPr>
          <w:i/>
          <w:iCs/>
          <w:color w:val="000000"/>
          <w:sz w:val="22"/>
          <w:szCs w:val="22"/>
        </w:rPr>
        <w:t>е</w:t>
      </w:r>
      <w:r w:rsidRPr="00C51A18">
        <w:rPr>
          <w:i/>
          <w:iCs/>
          <w:color w:val="000000"/>
          <w:sz w:val="22"/>
          <w:szCs w:val="22"/>
        </w:rPr>
        <w:t>редает</w:t>
      </w:r>
      <w:r w:rsidRPr="00C51A18">
        <w:rPr>
          <w:color w:val="000000"/>
          <w:sz w:val="22"/>
          <w:szCs w:val="22"/>
        </w:rPr>
        <w:t xml:space="preserve">, </w:t>
      </w:r>
      <w:r w:rsidRPr="00C51A18">
        <w:rPr>
          <w:b/>
          <w:bCs/>
          <w:color w:val="000000"/>
          <w:sz w:val="22"/>
          <w:szCs w:val="22"/>
        </w:rPr>
        <w:t>а Арендатор - _________________________</w:t>
      </w:r>
      <w:r w:rsidRPr="00C51A18">
        <w:rPr>
          <w:color w:val="000000"/>
          <w:sz w:val="22"/>
          <w:szCs w:val="22"/>
        </w:rPr>
        <w:t xml:space="preserve"> , лице _________________</w:t>
      </w:r>
      <w:r>
        <w:rPr>
          <w:color w:val="000000"/>
          <w:sz w:val="22"/>
          <w:szCs w:val="22"/>
        </w:rPr>
        <w:t>________</w:t>
      </w:r>
      <w:r w:rsidRPr="00C51A18">
        <w:rPr>
          <w:color w:val="000000"/>
          <w:sz w:val="22"/>
          <w:szCs w:val="22"/>
        </w:rPr>
        <w:t xml:space="preserve">_  </w:t>
      </w:r>
      <w:r w:rsidRPr="00C51A18">
        <w:rPr>
          <w:i/>
          <w:iCs/>
          <w:color w:val="000000"/>
          <w:sz w:val="22"/>
          <w:szCs w:val="22"/>
        </w:rPr>
        <w:t>принимает</w:t>
      </w:r>
      <w:r w:rsidRPr="00C51A18">
        <w:rPr>
          <w:color w:val="000000"/>
          <w:sz w:val="22"/>
          <w:szCs w:val="22"/>
        </w:rPr>
        <w:t xml:space="preserve"> в </w:t>
      </w:r>
      <w:r w:rsidRPr="00C51A18">
        <w:rPr>
          <w:b/>
          <w:bCs/>
          <w:color w:val="000000"/>
          <w:sz w:val="22"/>
          <w:szCs w:val="22"/>
        </w:rPr>
        <w:t>аренду (временное владение и пользов</w:t>
      </w:r>
      <w:r w:rsidRPr="00C51A18">
        <w:rPr>
          <w:b/>
          <w:bCs/>
          <w:color w:val="000000"/>
          <w:sz w:val="22"/>
          <w:szCs w:val="22"/>
        </w:rPr>
        <w:t>а</w:t>
      </w:r>
      <w:r w:rsidRPr="00C51A18">
        <w:rPr>
          <w:b/>
          <w:bCs/>
          <w:color w:val="000000"/>
          <w:sz w:val="22"/>
          <w:szCs w:val="22"/>
        </w:rPr>
        <w:t>ние, за плату):</w:t>
      </w:r>
    </w:p>
    <w:p w14:paraId="094B077E" w14:textId="77777777" w:rsidR="009C5918" w:rsidRPr="00C51A18" w:rsidRDefault="009C5918" w:rsidP="009C5918">
      <w:pPr>
        <w:spacing w:line="240" w:lineRule="atLeast"/>
        <w:ind w:firstLine="720"/>
        <w:rPr>
          <w:b/>
          <w:bCs/>
          <w:color w:val="00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0"/>
        <w:gridCol w:w="4232"/>
      </w:tblGrid>
      <w:tr w:rsidR="009C5918" w:rsidRPr="00C51A18" w14:paraId="41AD3892" w14:textId="77777777" w:rsidTr="00796BB2">
        <w:tc>
          <w:tcPr>
            <w:tcW w:w="2665" w:type="pct"/>
          </w:tcPr>
          <w:p w14:paraId="1E6B27F8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b/>
                <w:bCs/>
                <w:color w:val="000000"/>
                <w:sz w:val="22"/>
                <w:szCs w:val="22"/>
              </w:rPr>
              <w:t>здание автобусной станции на 50 пассажиров</w:t>
            </w:r>
            <w:r w:rsidRPr="00C51A18">
              <w:rPr>
                <w:color w:val="000000"/>
                <w:sz w:val="22"/>
                <w:szCs w:val="22"/>
              </w:rPr>
              <w:t>, назначение</w:t>
            </w:r>
            <w:r>
              <w:rPr>
                <w:color w:val="000000"/>
                <w:sz w:val="22"/>
                <w:szCs w:val="22"/>
              </w:rPr>
              <w:t>:</w:t>
            </w:r>
            <w:r w:rsidRPr="00C51A18">
              <w:rPr>
                <w:color w:val="000000"/>
                <w:sz w:val="22"/>
                <w:szCs w:val="22"/>
              </w:rPr>
              <w:t xml:space="preserve"> нежилое, 1-этажное, общая пл</w:t>
            </w:r>
            <w:r w:rsidRPr="00C51A18">
              <w:rPr>
                <w:color w:val="000000"/>
                <w:sz w:val="22"/>
                <w:szCs w:val="22"/>
              </w:rPr>
              <w:t>о</w:t>
            </w:r>
            <w:r w:rsidRPr="00C51A18">
              <w:rPr>
                <w:color w:val="000000"/>
                <w:sz w:val="22"/>
                <w:szCs w:val="22"/>
              </w:rPr>
              <w:t>щадь здания 216,2 кв.м., инв. №13805, лит. А, кадас</w:t>
            </w:r>
            <w:r w:rsidRPr="00C51A18">
              <w:rPr>
                <w:color w:val="000000"/>
                <w:sz w:val="22"/>
                <w:szCs w:val="22"/>
              </w:rPr>
              <w:t>т</w:t>
            </w:r>
            <w:r w:rsidRPr="00C51A18">
              <w:rPr>
                <w:color w:val="000000"/>
                <w:sz w:val="22"/>
                <w:szCs w:val="22"/>
              </w:rPr>
              <w:t>ровый номер 47:13:0000000:5947</w:t>
            </w:r>
          </w:p>
          <w:p w14:paraId="0FE91B9B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color w:val="000000"/>
                <w:sz w:val="22"/>
                <w:szCs w:val="22"/>
              </w:rPr>
              <w:t>Потребительские качества Объекта:</w:t>
            </w:r>
          </w:p>
          <w:p w14:paraId="7CD4B9DC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i/>
                <w:iCs/>
                <w:color w:val="000000"/>
                <w:sz w:val="22"/>
                <w:szCs w:val="22"/>
              </w:rPr>
              <w:t>Отопление</w:t>
            </w:r>
            <w:r w:rsidRPr="00C51A18">
              <w:rPr>
                <w:color w:val="000000"/>
                <w:sz w:val="22"/>
                <w:szCs w:val="22"/>
              </w:rPr>
              <w:t xml:space="preserve"> - центральное</w:t>
            </w:r>
          </w:p>
          <w:p w14:paraId="07EB21BD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i/>
                <w:iCs/>
                <w:color w:val="000000"/>
                <w:sz w:val="22"/>
                <w:szCs w:val="22"/>
              </w:rPr>
              <w:t>Водоснабжение</w:t>
            </w:r>
            <w:r w:rsidRPr="00C51A18">
              <w:rPr>
                <w:color w:val="000000"/>
                <w:sz w:val="22"/>
                <w:szCs w:val="22"/>
              </w:rPr>
              <w:t xml:space="preserve"> 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51A18">
              <w:rPr>
                <w:color w:val="000000"/>
                <w:sz w:val="22"/>
                <w:szCs w:val="22"/>
              </w:rPr>
              <w:t>центральное</w:t>
            </w:r>
          </w:p>
          <w:p w14:paraId="627A0A07" w14:textId="77777777" w:rsidR="009C5918" w:rsidRPr="00C51A18" w:rsidRDefault="009C5918" w:rsidP="009C5918">
            <w:pPr>
              <w:spacing w:line="240" w:lineRule="atLeast"/>
              <w:jc w:val="left"/>
              <w:rPr>
                <w:bCs/>
                <w:color w:val="000000"/>
                <w:sz w:val="22"/>
                <w:szCs w:val="22"/>
              </w:rPr>
            </w:pPr>
            <w:r w:rsidRPr="00C51A18">
              <w:rPr>
                <w:i/>
                <w:iCs/>
                <w:color w:val="000000"/>
                <w:sz w:val="22"/>
                <w:szCs w:val="22"/>
              </w:rPr>
              <w:t>Канализация</w:t>
            </w:r>
            <w:r w:rsidRPr="00C51A18">
              <w:rPr>
                <w:color w:val="000000"/>
                <w:sz w:val="22"/>
                <w:szCs w:val="22"/>
              </w:rPr>
              <w:t xml:space="preserve">  - </w:t>
            </w:r>
            <w:r w:rsidRPr="00C51A18">
              <w:rPr>
                <w:bCs/>
                <w:color w:val="000000"/>
                <w:sz w:val="22"/>
                <w:szCs w:val="22"/>
              </w:rPr>
              <w:t>центральная</w:t>
            </w:r>
          </w:p>
          <w:p w14:paraId="7EDF9B7C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i/>
                <w:iCs/>
                <w:color w:val="000000"/>
                <w:sz w:val="22"/>
                <w:szCs w:val="22"/>
              </w:rPr>
              <w:t>Электроснабжение</w:t>
            </w:r>
            <w:r w:rsidRPr="00C51A18">
              <w:rPr>
                <w:color w:val="000000"/>
                <w:sz w:val="22"/>
                <w:szCs w:val="22"/>
              </w:rPr>
              <w:t xml:space="preserve"> 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51A18">
              <w:rPr>
                <w:color w:val="000000"/>
                <w:sz w:val="22"/>
                <w:szCs w:val="22"/>
              </w:rPr>
              <w:t>скрытая проводка</w:t>
            </w:r>
          </w:p>
          <w:p w14:paraId="635CE84B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color w:val="000000"/>
                <w:sz w:val="22"/>
                <w:szCs w:val="22"/>
              </w:rPr>
              <w:t>Санузел - установлен</w:t>
            </w:r>
          </w:p>
          <w:p w14:paraId="7E487602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bCs/>
                <w:color w:val="000000"/>
                <w:sz w:val="22"/>
                <w:szCs w:val="22"/>
              </w:rPr>
              <w:t>Год ввода здания в эксплуатацию -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C51A18">
              <w:rPr>
                <w:color w:val="000000"/>
                <w:sz w:val="22"/>
                <w:szCs w:val="22"/>
              </w:rPr>
              <w:t>2010</w:t>
            </w:r>
          </w:p>
          <w:p w14:paraId="3CE43917" w14:textId="77777777" w:rsidR="009C59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C51A18">
              <w:rPr>
                <w:bCs/>
                <w:color w:val="000000"/>
                <w:sz w:val="22"/>
                <w:szCs w:val="22"/>
              </w:rPr>
              <w:t>Тип здания</w:t>
            </w:r>
            <w:r>
              <w:rPr>
                <w:bCs/>
                <w:color w:val="000000"/>
                <w:sz w:val="22"/>
                <w:szCs w:val="22"/>
              </w:rPr>
              <w:t xml:space="preserve"> - </w:t>
            </w:r>
            <w:r w:rsidRPr="00C51A18">
              <w:rPr>
                <w:bCs/>
                <w:color w:val="000000"/>
                <w:sz w:val="22"/>
                <w:szCs w:val="22"/>
              </w:rPr>
              <w:t>кирпичное</w:t>
            </w:r>
          </w:p>
          <w:p w14:paraId="1A6F05B1" w14:textId="77777777" w:rsidR="009C5918" w:rsidRPr="00C51A18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335" w:type="pct"/>
          </w:tcPr>
          <w:p w14:paraId="303A2514" w14:textId="77777777" w:rsidR="009C5918" w:rsidRPr="00C51A18" w:rsidRDefault="009C5918" w:rsidP="009C5918">
            <w:pPr>
              <w:spacing w:line="240" w:lineRule="atLeas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C51A18">
              <w:rPr>
                <w:b/>
                <w:bCs/>
                <w:color w:val="000000"/>
                <w:sz w:val="22"/>
                <w:szCs w:val="22"/>
              </w:rPr>
              <w:t>земельный участок</w:t>
            </w:r>
            <w:r w:rsidRPr="00C51A18">
              <w:rPr>
                <w:color w:val="000000"/>
                <w:sz w:val="22"/>
                <w:szCs w:val="22"/>
              </w:rPr>
              <w:t xml:space="preserve"> с кадастровым ном</w:t>
            </w:r>
            <w:r w:rsidRPr="00C51A18">
              <w:rPr>
                <w:color w:val="000000"/>
                <w:sz w:val="22"/>
                <w:szCs w:val="22"/>
              </w:rPr>
              <w:t>е</w:t>
            </w:r>
            <w:r w:rsidRPr="00C51A18">
              <w:rPr>
                <w:color w:val="000000"/>
                <w:sz w:val="22"/>
                <w:szCs w:val="22"/>
              </w:rPr>
              <w:t>ром 47:134:1202030:36,  площадь  3472,0 квадратных метра, категория земель</w:t>
            </w:r>
            <w:r>
              <w:rPr>
                <w:color w:val="000000"/>
                <w:sz w:val="22"/>
                <w:szCs w:val="22"/>
              </w:rPr>
              <w:t>:</w:t>
            </w:r>
            <w:r w:rsidRPr="00C51A18">
              <w:rPr>
                <w:color w:val="000000"/>
                <w:sz w:val="22"/>
                <w:szCs w:val="22"/>
              </w:rPr>
              <w:t xml:space="preserve"> зе</w:t>
            </w:r>
            <w:r w:rsidRPr="00C51A18">
              <w:rPr>
                <w:color w:val="000000"/>
                <w:sz w:val="22"/>
                <w:szCs w:val="22"/>
              </w:rPr>
              <w:t>м</w:t>
            </w:r>
            <w:r w:rsidRPr="00C51A18">
              <w:rPr>
                <w:color w:val="000000"/>
                <w:sz w:val="22"/>
                <w:szCs w:val="22"/>
              </w:rPr>
              <w:t>ли населенных пунктов, виды разрешенн</w:t>
            </w:r>
            <w:r w:rsidRPr="00C51A18">
              <w:rPr>
                <w:color w:val="000000"/>
                <w:sz w:val="22"/>
                <w:szCs w:val="22"/>
              </w:rPr>
              <w:t>о</w:t>
            </w:r>
            <w:r w:rsidRPr="00C51A18">
              <w:rPr>
                <w:color w:val="000000"/>
                <w:sz w:val="22"/>
                <w:szCs w:val="22"/>
              </w:rPr>
              <w:t>го использования</w:t>
            </w:r>
            <w:r>
              <w:rPr>
                <w:color w:val="000000"/>
                <w:sz w:val="22"/>
                <w:szCs w:val="22"/>
              </w:rPr>
              <w:t>:</w:t>
            </w:r>
            <w:r w:rsidRPr="00C51A18">
              <w:rPr>
                <w:color w:val="000000"/>
                <w:sz w:val="22"/>
                <w:szCs w:val="22"/>
              </w:rPr>
              <w:t xml:space="preserve"> для размещения автобу</w:t>
            </w:r>
            <w:r w:rsidRPr="00C51A18">
              <w:rPr>
                <w:color w:val="000000"/>
                <w:sz w:val="22"/>
                <w:szCs w:val="22"/>
              </w:rPr>
              <w:t>с</w:t>
            </w:r>
            <w:r w:rsidRPr="00C51A18">
              <w:rPr>
                <w:color w:val="000000"/>
                <w:sz w:val="22"/>
                <w:szCs w:val="22"/>
              </w:rPr>
              <w:t>ной станции на 50 пассаж</w:t>
            </w:r>
            <w:r w:rsidRPr="00C51A18">
              <w:rPr>
                <w:color w:val="000000"/>
                <w:sz w:val="22"/>
                <w:szCs w:val="22"/>
              </w:rPr>
              <w:t>и</w:t>
            </w:r>
            <w:r w:rsidRPr="00C51A18">
              <w:rPr>
                <w:color w:val="000000"/>
                <w:sz w:val="22"/>
                <w:szCs w:val="22"/>
              </w:rPr>
              <w:t>ров</w:t>
            </w:r>
          </w:p>
        </w:tc>
      </w:tr>
    </w:tbl>
    <w:p w14:paraId="2D601DBF" w14:textId="77777777" w:rsidR="009C59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bCs/>
          <w:color w:val="000000"/>
          <w:sz w:val="22"/>
          <w:szCs w:val="22"/>
        </w:rPr>
        <w:t>расположенные п</w:t>
      </w:r>
      <w:r w:rsidRPr="00C51A18">
        <w:rPr>
          <w:color w:val="000000"/>
          <w:sz w:val="22"/>
          <w:szCs w:val="22"/>
        </w:rPr>
        <w:t>о адресу: Ленинградская область, Тихвинский муниципальный район, Ти</w:t>
      </w:r>
      <w:r w:rsidRPr="00C51A18">
        <w:rPr>
          <w:color w:val="000000"/>
          <w:sz w:val="22"/>
          <w:szCs w:val="22"/>
        </w:rPr>
        <w:t>х</w:t>
      </w:r>
      <w:r w:rsidRPr="00C51A18">
        <w:rPr>
          <w:color w:val="000000"/>
          <w:sz w:val="22"/>
          <w:szCs w:val="22"/>
        </w:rPr>
        <w:t>винское городское поселение, город Тихвин, Вокзал</w:t>
      </w:r>
      <w:r w:rsidRPr="00C51A18">
        <w:rPr>
          <w:color w:val="000000"/>
          <w:sz w:val="22"/>
          <w:szCs w:val="22"/>
        </w:rPr>
        <w:t>ь</w:t>
      </w:r>
      <w:r w:rsidRPr="00C51A18">
        <w:rPr>
          <w:color w:val="000000"/>
          <w:sz w:val="22"/>
          <w:szCs w:val="22"/>
        </w:rPr>
        <w:t>ный переулок, дом 1 (далее по тексту – Объект</w:t>
      </w:r>
      <w:r>
        <w:rPr>
          <w:color w:val="000000"/>
          <w:sz w:val="22"/>
          <w:szCs w:val="22"/>
        </w:rPr>
        <w:t>):</w:t>
      </w:r>
    </w:p>
    <w:p w14:paraId="5B61E0A8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bCs/>
          <w:color w:val="000000"/>
          <w:sz w:val="22"/>
          <w:szCs w:val="22"/>
        </w:rPr>
        <w:t>Состояние Объекта</w:t>
      </w:r>
      <w:r w:rsidRPr="00C51A18">
        <w:rPr>
          <w:color w:val="000000"/>
          <w:sz w:val="22"/>
          <w:szCs w:val="22"/>
        </w:rPr>
        <w:t xml:space="preserve"> –</w:t>
      </w:r>
      <w:r w:rsidRPr="00C51A18">
        <w:rPr>
          <w:bCs/>
          <w:color w:val="000000"/>
          <w:sz w:val="22"/>
          <w:szCs w:val="22"/>
        </w:rPr>
        <w:t xml:space="preserve"> удовлетворительное </w:t>
      </w:r>
    </w:p>
    <w:p w14:paraId="54F476AE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bCs/>
          <w:color w:val="000000"/>
          <w:sz w:val="22"/>
          <w:szCs w:val="22"/>
        </w:rPr>
        <w:t>Заключение – Объект пригоден к эксплуатации</w:t>
      </w:r>
    </w:p>
    <w:p w14:paraId="4179CF65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color w:val="000000"/>
          <w:sz w:val="22"/>
          <w:szCs w:val="22"/>
        </w:rPr>
        <w:t>Настоящий акт подтверждает отсутствие претензий у Арендатора в отн</w:t>
      </w:r>
      <w:r w:rsidRPr="00C51A18">
        <w:rPr>
          <w:color w:val="000000"/>
          <w:sz w:val="22"/>
          <w:szCs w:val="22"/>
        </w:rPr>
        <w:t>о</w:t>
      </w:r>
      <w:r w:rsidRPr="00C51A18">
        <w:rPr>
          <w:color w:val="000000"/>
          <w:sz w:val="22"/>
          <w:szCs w:val="22"/>
        </w:rPr>
        <w:t>шении Объекта.</w:t>
      </w:r>
    </w:p>
    <w:p w14:paraId="79163BE4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650490BD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</w:p>
    <w:p w14:paraId="7B3186B0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b/>
          <w:bCs/>
          <w:color w:val="000000"/>
          <w:sz w:val="22"/>
          <w:szCs w:val="22"/>
        </w:rPr>
        <w:t>Сдал:                                                                              Принял:</w:t>
      </w:r>
    </w:p>
    <w:p w14:paraId="3608FA96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color w:val="000000"/>
          <w:sz w:val="22"/>
          <w:szCs w:val="22"/>
        </w:rPr>
        <w:t>________________________________                        ______________________________</w:t>
      </w:r>
    </w:p>
    <w:p w14:paraId="11820EA8" w14:textId="77777777" w:rsidR="009C5918" w:rsidRPr="00C51A18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C51A18">
        <w:rPr>
          <w:color w:val="000000"/>
          <w:sz w:val="22"/>
          <w:szCs w:val="22"/>
        </w:rPr>
        <w:t>________________________________                        ______________________________</w:t>
      </w:r>
    </w:p>
    <w:p w14:paraId="4579056B" w14:textId="77777777" w:rsidR="009C5918" w:rsidRDefault="009C5918" w:rsidP="009C5918">
      <w:pPr>
        <w:spacing w:line="240" w:lineRule="atLeast"/>
        <w:jc w:val="right"/>
        <w:rPr>
          <w:b/>
          <w:bCs/>
          <w:color w:val="000000"/>
        </w:rPr>
        <w:sectPr w:rsidR="009C5918" w:rsidSect="009C5918">
          <w:pgSz w:w="11907" w:h="16840"/>
          <w:pgMar w:top="1134" w:right="1134" w:bottom="851" w:left="1701" w:header="720" w:footer="720" w:gutter="0"/>
          <w:cols w:space="720"/>
        </w:sectPr>
      </w:pPr>
    </w:p>
    <w:p w14:paraId="4ED1B129" w14:textId="77777777" w:rsidR="009C5918" w:rsidRPr="007934D3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lastRenderedPageBreak/>
        <w:t>Приложение №3</w:t>
      </w:r>
    </w:p>
    <w:p w14:paraId="5D86632F" w14:textId="77777777" w:rsidR="009C5918" w:rsidRPr="007934D3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к договору аренды № ___а-01/21</w:t>
      </w:r>
    </w:p>
    <w:p w14:paraId="0797F47E" w14:textId="77777777" w:rsidR="009C5918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от __________________2021 года</w:t>
      </w:r>
    </w:p>
    <w:p w14:paraId="6B8B4742" w14:textId="77777777" w:rsidR="009C5918" w:rsidRDefault="009C5918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5939A5BD" w14:textId="77777777" w:rsidR="00124369" w:rsidRPr="007934D3" w:rsidRDefault="00124369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139819C1" w14:textId="06F8D0EE" w:rsidR="009C5918" w:rsidRPr="00CE7942" w:rsidRDefault="00BD3CF7" w:rsidP="009C5918">
      <w:pPr>
        <w:spacing w:line="240" w:lineRule="atLeast"/>
        <w:rPr>
          <w:color w:val="000000"/>
        </w:rPr>
      </w:pPr>
      <w:r w:rsidRPr="00865CAA">
        <w:rPr>
          <w:noProof/>
          <w:color w:val="000000"/>
        </w:rPr>
        <w:drawing>
          <wp:inline distT="0" distB="0" distL="0" distR="0" wp14:anchorId="6B5C193B" wp14:editId="3DFBFBD4">
            <wp:extent cx="5715000" cy="74390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CFA3" w14:textId="2CB50B28" w:rsidR="009C5918" w:rsidRPr="00CE7942" w:rsidRDefault="00BD3CF7" w:rsidP="009C5918">
      <w:pPr>
        <w:spacing w:line="240" w:lineRule="atLeast"/>
        <w:rPr>
          <w:color w:val="000000"/>
        </w:rPr>
      </w:pPr>
      <w:r w:rsidRPr="00865CAA">
        <w:rPr>
          <w:noProof/>
        </w:rPr>
        <w:lastRenderedPageBreak/>
        <w:drawing>
          <wp:inline distT="0" distB="0" distL="0" distR="0" wp14:anchorId="4740D495" wp14:editId="1A9A4E28">
            <wp:extent cx="5962650" cy="82010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87D6" w14:textId="77777777" w:rsidR="009C5918" w:rsidRDefault="009C5918" w:rsidP="009C5918">
      <w:pPr>
        <w:spacing w:line="240" w:lineRule="atLeast"/>
        <w:rPr>
          <w:b/>
          <w:bCs/>
          <w:color w:val="000000"/>
        </w:rPr>
      </w:pPr>
    </w:p>
    <w:p w14:paraId="3ACA24F6" w14:textId="77777777" w:rsidR="009C5918" w:rsidRDefault="009C5918" w:rsidP="009C5918">
      <w:pPr>
        <w:spacing w:line="240" w:lineRule="atLeast"/>
        <w:rPr>
          <w:b/>
          <w:bCs/>
          <w:color w:val="000000"/>
        </w:rPr>
      </w:pPr>
    </w:p>
    <w:p w14:paraId="77F8D3E5" w14:textId="77777777" w:rsidR="009C5918" w:rsidRDefault="009C5918" w:rsidP="009C5918">
      <w:pPr>
        <w:spacing w:line="240" w:lineRule="atLeast"/>
        <w:rPr>
          <w:b/>
          <w:bCs/>
          <w:color w:val="000000"/>
        </w:rPr>
      </w:pPr>
    </w:p>
    <w:p w14:paraId="1FE5F2ED" w14:textId="77777777" w:rsidR="009C5918" w:rsidRDefault="009C5918" w:rsidP="009C5918">
      <w:pPr>
        <w:spacing w:line="240" w:lineRule="atLeast"/>
        <w:rPr>
          <w:b/>
          <w:bCs/>
          <w:color w:val="000000"/>
        </w:rPr>
      </w:pPr>
    </w:p>
    <w:p w14:paraId="53A535F4" w14:textId="387527BD" w:rsidR="009C5918" w:rsidRDefault="00BD3CF7" w:rsidP="009C5918">
      <w:pPr>
        <w:spacing w:line="240" w:lineRule="atLeast"/>
        <w:rPr>
          <w:b/>
          <w:bCs/>
          <w:color w:val="000000"/>
        </w:rPr>
      </w:pPr>
      <w:r w:rsidRPr="00865CAA">
        <w:rPr>
          <w:b/>
          <w:noProof/>
          <w:color w:val="000000"/>
        </w:rPr>
        <w:lastRenderedPageBreak/>
        <w:drawing>
          <wp:inline distT="0" distB="0" distL="0" distR="0" wp14:anchorId="1D28448D" wp14:editId="7E30FD5F">
            <wp:extent cx="5838825" cy="41910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B2E7" w14:textId="77777777" w:rsidR="009C5918" w:rsidRPr="007934D3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02C2F28E" w14:textId="77777777" w:rsidR="009C5918" w:rsidRPr="007934D3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0BDFF2A1" w14:textId="77777777" w:rsidR="009C5918" w:rsidRPr="007934D3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296BB115" w14:textId="77777777" w:rsidR="009C5918" w:rsidRPr="007934D3" w:rsidRDefault="009C5918" w:rsidP="009C5918">
      <w:pPr>
        <w:spacing w:line="240" w:lineRule="atLeast"/>
        <w:rPr>
          <w:b/>
          <w:bCs/>
          <w:color w:val="000000"/>
          <w:sz w:val="22"/>
          <w:szCs w:val="22"/>
        </w:rPr>
      </w:pPr>
    </w:p>
    <w:p w14:paraId="23752BA4" w14:textId="77777777" w:rsidR="009C5918" w:rsidRPr="007934D3" w:rsidRDefault="009C5918" w:rsidP="009C5918">
      <w:pPr>
        <w:spacing w:line="240" w:lineRule="atLeast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АРЕНДОДАТЕЛЬ ________________                        АРЕНД</w:t>
      </w:r>
      <w:r w:rsidRPr="007934D3">
        <w:rPr>
          <w:b/>
          <w:bCs/>
          <w:color w:val="000000"/>
          <w:sz w:val="22"/>
          <w:szCs w:val="22"/>
        </w:rPr>
        <w:t>А</w:t>
      </w:r>
      <w:r w:rsidRPr="007934D3">
        <w:rPr>
          <w:b/>
          <w:bCs/>
          <w:color w:val="000000"/>
          <w:sz w:val="22"/>
          <w:szCs w:val="22"/>
        </w:rPr>
        <w:t>ТОР__________________</w:t>
      </w:r>
      <w:r w:rsidRPr="007934D3">
        <w:rPr>
          <w:color w:val="000000"/>
          <w:sz w:val="22"/>
          <w:szCs w:val="22"/>
        </w:rPr>
        <w:t xml:space="preserve"> </w:t>
      </w:r>
    </w:p>
    <w:p w14:paraId="611805EF" w14:textId="77777777" w:rsidR="009C5918" w:rsidRDefault="009C5918" w:rsidP="009C5918">
      <w:pPr>
        <w:spacing w:line="240" w:lineRule="atLeast"/>
        <w:jc w:val="right"/>
        <w:rPr>
          <w:b/>
          <w:bCs/>
          <w:color w:val="000000"/>
        </w:rPr>
      </w:pPr>
    </w:p>
    <w:p w14:paraId="71A891BA" w14:textId="77777777" w:rsidR="009C5918" w:rsidRDefault="009C5918" w:rsidP="009C5918">
      <w:pPr>
        <w:spacing w:line="240" w:lineRule="atLeast"/>
        <w:jc w:val="right"/>
        <w:rPr>
          <w:b/>
          <w:bCs/>
          <w:color w:val="000000"/>
        </w:rPr>
        <w:sectPr w:rsidR="009C5918" w:rsidSect="009C5918">
          <w:pgSz w:w="11907" w:h="16840"/>
          <w:pgMar w:top="1134" w:right="1134" w:bottom="851" w:left="1701" w:header="720" w:footer="720" w:gutter="0"/>
          <w:cols w:space="720"/>
        </w:sectPr>
      </w:pPr>
    </w:p>
    <w:p w14:paraId="6AEB844E" w14:textId="77777777" w:rsidR="009C5918" w:rsidRPr="007934D3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lastRenderedPageBreak/>
        <w:t>Приложение №4</w:t>
      </w:r>
    </w:p>
    <w:p w14:paraId="683F885D" w14:textId="77777777" w:rsidR="009C5918" w:rsidRPr="007934D3" w:rsidRDefault="009C5918" w:rsidP="00796BB2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к договору аренды № ___а-01/21</w:t>
      </w:r>
    </w:p>
    <w:p w14:paraId="685F4481" w14:textId="77777777" w:rsidR="009C5918" w:rsidRPr="007934D3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от __________________2021 года</w:t>
      </w:r>
      <w:r w:rsidRPr="007934D3">
        <w:rPr>
          <w:color w:val="000000"/>
          <w:sz w:val="22"/>
          <w:szCs w:val="22"/>
        </w:rPr>
        <w:t xml:space="preserve"> </w:t>
      </w:r>
    </w:p>
    <w:p w14:paraId="29D3F835" w14:textId="77777777" w:rsidR="009C5918" w:rsidRDefault="009C5918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43E5DFF2" w14:textId="77777777" w:rsidR="00796BB2" w:rsidRPr="007934D3" w:rsidRDefault="00796BB2" w:rsidP="00796BB2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64CD26D2" w14:textId="77777777" w:rsidR="009C5918" w:rsidRDefault="009C5918" w:rsidP="009C5918">
      <w:pPr>
        <w:spacing w:line="240" w:lineRule="atLeast"/>
        <w:jc w:val="center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РЕКВИЗИТЫ ДЛЯ ОПЛАТЫ</w:t>
      </w:r>
    </w:p>
    <w:p w14:paraId="2D573350" w14:textId="77777777" w:rsidR="009C5918" w:rsidRPr="007934D3" w:rsidRDefault="009C5918" w:rsidP="009C5918">
      <w:pPr>
        <w:spacing w:line="240" w:lineRule="atLeast"/>
        <w:jc w:val="center"/>
        <w:rPr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0"/>
        <w:gridCol w:w="4172"/>
      </w:tblGrid>
      <w:tr w:rsidR="009C5918" w:rsidRPr="007934D3" w14:paraId="704DD79A" w14:textId="77777777" w:rsidTr="009C5918">
        <w:tc>
          <w:tcPr>
            <w:tcW w:w="5778" w:type="dxa"/>
          </w:tcPr>
          <w:p w14:paraId="0558428E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Наименование подразделения Банка России</w:t>
            </w:r>
          </w:p>
        </w:tc>
        <w:tc>
          <w:tcPr>
            <w:tcW w:w="4565" w:type="dxa"/>
          </w:tcPr>
          <w:p w14:paraId="25FE07CC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 xml:space="preserve">Отделение Ленинградское </w:t>
            </w:r>
          </w:p>
          <w:p w14:paraId="1D7DD828" w14:textId="77777777" w:rsidR="009C5918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 xml:space="preserve">БАНКА РОССИИ </w:t>
            </w:r>
          </w:p>
          <w:p w14:paraId="7FDA2F19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</w:p>
        </w:tc>
      </w:tr>
      <w:tr w:rsidR="009C5918" w:rsidRPr="007934D3" w14:paraId="05A435C7" w14:textId="77777777" w:rsidTr="009C5918">
        <w:tc>
          <w:tcPr>
            <w:tcW w:w="5778" w:type="dxa"/>
          </w:tcPr>
          <w:p w14:paraId="75552328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Наименование и место нахождения ТОФК</w:t>
            </w:r>
          </w:p>
        </w:tc>
        <w:tc>
          <w:tcPr>
            <w:tcW w:w="4565" w:type="dxa"/>
          </w:tcPr>
          <w:p w14:paraId="5E32AB3E" w14:textId="77777777" w:rsidR="009C5918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 xml:space="preserve">УФК по Ленинградской области, </w:t>
            </w:r>
          </w:p>
          <w:p w14:paraId="58E05126" w14:textId="77777777" w:rsidR="009C5918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г.Санкт-Петербург</w:t>
            </w:r>
          </w:p>
          <w:p w14:paraId="309600AA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</w:p>
        </w:tc>
      </w:tr>
      <w:tr w:rsidR="009C5918" w:rsidRPr="007934D3" w14:paraId="22B048C0" w14:textId="77777777" w:rsidTr="009C5918">
        <w:tc>
          <w:tcPr>
            <w:tcW w:w="5778" w:type="dxa"/>
          </w:tcPr>
          <w:p w14:paraId="07AFD9BB" w14:textId="77777777" w:rsidR="009C5918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Банковский идентификационный код (БИК) банка получателя средств (поле БИК)</w:t>
            </w:r>
          </w:p>
          <w:p w14:paraId="00408486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4565" w:type="dxa"/>
          </w:tcPr>
          <w:p w14:paraId="4628B4E3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014106101</w:t>
            </w:r>
          </w:p>
        </w:tc>
      </w:tr>
      <w:tr w:rsidR="009C5918" w:rsidRPr="007934D3" w14:paraId="5627D391" w14:textId="77777777" w:rsidTr="009C5918">
        <w:trPr>
          <w:trHeight w:val="744"/>
        </w:trPr>
        <w:tc>
          <w:tcPr>
            <w:tcW w:w="5778" w:type="dxa"/>
          </w:tcPr>
          <w:p w14:paraId="5FE3BF45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Номер счета банка получателя средств (Поле сч.№) –</w:t>
            </w:r>
            <w:r w:rsidR="00796BB2">
              <w:rPr>
                <w:sz w:val="22"/>
                <w:szCs w:val="22"/>
              </w:rPr>
              <w:t xml:space="preserve"> </w:t>
            </w:r>
            <w:r w:rsidRPr="007934D3">
              <w:rPr>
                <w:sz w:val="22"/>
                <w:szCs w:val="22"/>
              </w:rPr>
              <w:t>Единый казначейский счет</w:t>
            </w:r>
          </w:p>
        </w:tc>
        <w:tc>
          <w:tcPr>
            <w:tcW w:w="4565" w:type="dxa"/>
          </w:tcPr>
          <w:p w14:paraId="3F2DABE2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40102810745370000006</w:t>
            </w:r>
          </w:p>
        </w:tc>
      </w:tr>
      <w:tr w:rsidR="009C5918" w:rsidRPr="007934D3" w14:paraId="42AFE4D9" w14:textId="77777777" w:rsidTr="009C5918">
        <w:tc>
          <w:tcPr>
            <w:tcW w:w="5778" w:type="dxa"/>
          </w:tcPr>
          <w:p w14:paraId="50EC530B" w14:textId="77777777" w:rsidR="009C5918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Номер счета получателя средств (Поле сс. №) к</w:t>
            </w:r>
            <w:r w:rsidRPr="007934D3">
              <w:rPr>
                <w:sz w:val="22"/>
                <w:szCs w:val="22"/>
              </w:rPr>
              <w:t>а</w:t>
            </w:r>
            <w:r w:rsidRPr="007934D3">
              <w:rPr>
                <w:sz w:val="22"/>
                <w:szCs w:val="22"/>
              </w:rPr>
              <w:t>значейский счет для осущест</w:t>
            </w:r>
            <w:r w:rsidRPr="007934D3">
              <w:rPr>
                <w:sz w:val="22"/>
                <w:szCs w:val="22"/>
              </w:rPr>
              <w:t>в</w:t>
            </w:r>
            <w:r w:rsidRPr="007934D3">
              <w:rPr>
                <w:sz w:val="22"/>
                <w:szCs w:val="22"/>
              </w:rPr>
              <w:t>ления и отражения операций по учету и распределению поступлений</w:t>
            </w:r>
          </w:p>
          <w:p w14:paraId="153AA005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4565" w:type="dxa"/>
          </w:tcPr>
          <w:p w14:paraId="05199D30" w14:textId="77777777" w:rsidR="009C5918" w:rsidRPr="007934D3" w:rsidRDefault="009C5918" w:rsidP="009C5918">
            <w:pPr>
              <w:jc w:val="left"/>
              <w:rPr>
                <w:sz w:val="22"/>
                <w:szCs w:val="22"/>
              </w:rPr>
            </w:pPr>
            <w:r w:rsidRPr="007934D3">
              <w:rPr>
                <w:sz w:val="22"/>
                <w:szCs w:val="22"/>
              </w:rPr>
              <w:t>03100643000000014500</w:t>
            </w:r>
          </w:p>
        </w:tc>
      </w:tr>
    </w:tbl>
    <w:p w14:paraId="70EB2B53" w14:textId="77777777" w:rsidR="009C5918" w:rsidRDefault="009C5918" w:rsidP="009C5918">
      <w:pPr>
        <w:ind w:right="-1"/>
        <w:rPr>
          <w:sz w:val="22"/>
          <w:szCs w:val="22"/>
        </w:rPr>
      </w:pPr>
      <w:r w:rsidRPr="007934D3">
        <w:rPr>
          <w:sz w:val="22"/>
          <w:szCs w:val="22"/>
        </w:rPr>
        <w:t xml:space="preserve">                   </w:t>
      </w:r>
    </w:p>
    <w:p w14:paraId="08EA0ED5" w14:textId="77777777" w:rsidR="009C5918" w:rsidRPr="007934D3" w:rsidRDefault="009C5918" w:rsidP="009C5918">
      <w:pPr>
        <w:ind w:right="-1"/>
        <w:rPr>
          <w:sz w:val="22"/>
          <w:szCs w:val="22"/>
        </w:rPr>
      </w:pPr>
      <w:r w:rsidRPr="007934D3">
        <w:rPr>
          <w:b/>
          <w:sz w:val="22"/>
          <w:szCs w:val="22"/>
        </w:rPr>
        <w:t>Получатель</w:t>
      </w:r>
      <w:r w:rsidRPr="007934D3">
        <w:rPr>
          <w:sz w:val="22"/>
          <w:szCs w:val="22"/>
        </w:rPr>
        <w:t xml:space="preserve"> УФК по Ленинградской области –</w:t>
      </w:r>
      <w:r w:rsidR="00796BB2">
        <w:rPr>
          <w:sz w:val="22"/>
          <w:szCs w:val="22"/>
        </w:rPr>
        <w:t xml:space="preserve"> </w:t>
      </w:r>
      <w:r w:rsidRPr="007934D3">
        <w:rPr>
          <w:sz w:val="22"/>
          <w:szCs w:val="22"/>
        </w:rPr>
        <w:t>Администрация Тихвинского района, ИНН 4715015877, КПП 471501001, ОКТМО 41645000.</w:t>
      </w:r>
    </w:p>
    <w:p w14:paraId="1647C8A3" w14:textId="77777777" w:rsidR="009C5918" w:rsidRPr="007934D3" w:rsidRDefault="009C5918" w:rsidP="009C5918">
      <w:pPr>
        <w:ind w:right="-1"/>
        <w:rPr>
          <w:sz w:val="22"/>
          <w:szCs w:val="22"/>
        </w:rPr>
      </w:pPr>
      <w:r w:rsidRPr="007934D3">
        <w:rPr>
          <w:b/>
          <w:sz w:val="22"/>
          <w:szCs w:val="22"/>
        </w:rPr>
        <w:t>КБК 70111105075050000120</w:t>
      </w:r>
      <w:r w:rsidRPr="007934D3">
        <w:rPr>
          <w:sz w:val="22"/>
          <w:szCs w:val="22"/>
        </w:rPr>
        <w:t xml:space="preserve">- за здание автовокзала в сумме _____________________________ (_________________________________________________________________) рублей </w:t>
      </w:r>
      <w:r w:rsidRPr="007934D3">
        <w:rPr>
          <w:b/>
          <w:sz w:val="22"/>
          <w:szCs w:val="22"/>
        </w:rPr>
        <w:t>00</w:t>
      </w:r>
      <w:r w:rsidRPr="007934D3">
        <w:rPr>
          <w:sz w:val="22"/>
          <w:szCs w:val="22"/>
        </w:rPr>
        <w:t xml:space="preserve"> копеек. </w:t>
      </w:r>
    </w:p>
    <w:p w14:paraId="5AE8E516" w14:textId="77777777" w:rsidR="009C5918" w:rsidRPr="007934D3" w:rsidRDefault="009C5918" w:rsidP="009C5918">
      <w:pPr>
        <w:ind w:firstLine="709"/>
        <w:rPr>
          <w:sz w:val="22"/>
          <w:szCs w:val="22"/>
        </w:rPr>
      </w:pPr>
      <w:r w:rsidRPr="007934D3">
        <w:rPr>
          <w:sz w:val="22"/>
          <w:szCs w:val="22"/>
        </w:rPr>
        <w:t>Кроме того, НДС на сумму арендной платы в соответствии с законодательством Ро</w:t>
      </w:r>
      <w:r w:rsidRPr="007934D3">
        <w:rPr>
          <w:sz w:val="22"/>
          <w:szCs w:val="22"/>
        </w:rPr>
        <w:t>с</w:t>
      </w:r>
      <w:r w:rsidRPr="007934D3">
        <w:rPr>
          <w:sz w:val="22"/>
          <w:szCs w:val="22"/>
        </w:rPr>
        <w:t xml:space="preserve">сийской Федерации на момент платежа, </w:t>
      </w:r>
      <w:r w:rsidRPr="007934D3">
        <w:rPr>
          <w:b/>
          <w:bCs/>
          <w:i/>
          <w:iCs/>
          <w:sz w:val="22"/>
          <w:szCs w:val="22"/>
        </w:rPr>
        <w:t>исчисляемый арендатором</w:t>
      </w:r>
      <w:r w:rsidRPr="007934D3">
        <w:rPr>
          <w:sz w:val="22"/>
          <w:szCs w:val="22"/>
        </w:rPr>
        <w:t xml:space="preserve"> </w:t>
      </w:r>
      <w:r w:rsidRPr="007934D3">
        <w:rPr>
          <w:b/>
          <w:bCs/>
          <w:i/>
          <w:iCs/>
          <w:sz w:val="22"/>
          <w:szCs w:val="22"/>
        </w:rPr>
        <w:t>самостоятельно и опл</w:t>
      </w:r>
      <w:r w:rsidRPr="007934D3">
        <w:rPr>
          <w:b/>
          <w:bCs/>
          <w:i/>
          <w:iCs/>
          <w:sz w:val="22"/>
          <w:szCs w:val="22"/>
        </w:rPr>
        <w:t>а</w:t>
      </w:r>
      <w:r w:rsidRPr="007934D3">
        <w:rPr>
          <w:b/>
          <w:bCs/>
          <w:i/>
          <w:iCs/>
          <w:sz w:val="22"/>
          <w:szCs w:val="22"/>
        </w:rPr>
        <w:t>чиваемый</w:t>
      </w:r>
      <w:r w:rsidRPr="007934D3">
        <w:rPr>
          <w:sz w:val="22"/>
          <w:szCs w:val="22"/>
        </w:rPr>
        <w:t xml:space="preserve"> на счет УФК по Лени</w:t>
      </w:r>
      <w:r w:rsidRPr="007934D3">
        <w:rPr>
          <w:sz w:val="22"/>
          <w:szCs w:val="22"/>
        </w:rPr>
        <w:t>н</w:t>
      </w:r>
      <w:r w:rsidRPr="007934D3">
        <w:rPr>
          <w:sz w:val="22"/>
          <w:szCs w:val="22"/>
        </w:rPr>
        <w:t>градской области – по месту нахождения арендатора.</w:t>
      </w:r>
    </w:p>
    <w:p w14:paraId="33A96EF6" w14:textId="77777777" w:rsidR="009C5918" w:rsidRPr="007934D3" w:rsidRDefault="009C5918" w:rsidP="009C5918">
      <w:pPr>
        <w:rPr>
          <w:sz w:val="22"/>
          <w:szCs w:val="22"/>
        </w:rPr>
      </w:pPr>
      <w:bookmarkStart w:id="0" w:name="_GoBack"/>
      <w:bookmarkEnd w:id="0"/>
      <w:r w:rsidRPr="007934D3">
        <w:rPr>
          <w:b/>
          <w:sz w:val="22"/>
          <w:szCs w:val="22"/>
        </w:rPr>
        <w:t>КБК 7011110502505000020</w:t>
      </w:r>
      <w:r w:rsidRPr="007934D3">
        <w:rPr>
          <w:sz w:val="22"/>
          <w:szCs w:val="22"/>
        </w:rPr>
        <w:t>- за пользование земельным участком в су</w:t>
      </w:r>
      <w:r w:rsidRPr="007934D3">
        <w:rPr>
          <w:sz w:val="22"/>
          <w:szCs w:val="22"/>
        </w:rPr>
        <w:t>м</w:t>
      </w:r>
      <w:r w:rsidRPr="007934D3">
        <w:rPr>
          <w:sz w:val="22"/>
          <w:szCs w:val="22"/>
        </w:rPr>
        <w:t>ме __________________</w:t>
      </w:r>
    </w:p>
    <w:p w14:paraId="06129169" w14:textId="77777777" w:rsidR="009C5918" w:rsidRPr="007934D3" w:rsidRDefault="009C5918" w:rsidP="009C5918">
      <w:pPr>
        <w:rPr>
          <w:sz w:val="22"/>
          <w:szCs w:val="22"/>
        </w:rPr>
      </w:pPr>
      <w:r w:rsidRPr="007934D3">
        <w:rPr>
          <w:sz w:val="22"/>
          <w:szCs w:val="22"/>
        </w:rPr>
        <w:t xml:space="preserve">(________________________________________________________) рублей </w:t>
      </w:r>
      <w:r w:rsidRPr="007934D3">
        <w:rPr>
          <w:b/>
          <w:sz w:val="22"/>
          <w:szCs w:val="22"/>
        </w:rPr>
        <w:t>00</w:t>
      </w:r>
      <w:r w:rsidRPr="007934D3">
        <w:rPr>
          <w:sz w:val="22"/>
          <w:szCs w:val="22"/>
        </w:rPr>
        <w:t xml:space="preserve"> копеек (без НДС).  </w:t>
      </w:r>
    </w:p>
    <w:p w14:paraId="11612BE9" w14:textId="77777777" w:rsidR="009C5918" w:rsidRPr="007934D3" w:rsidRDefault="009C5918" w:rsidP="009C5918">
      <w:pPr>
        <w:ind w:right="-1" w:firstLine="709"/>
        <w:rPr>
          <w:sz w:val="22"/>
          <w:szCs w:val="22"/>
        </w:rPr>
      </w:pPr>
      <w:r w:rsidRPr="007934D3">
        <w:rPr>
          <w:sz w:val="22"/>
          <w:szCs w:val="22"/>
        </w:rPr>
        <w:t>Для правильного учета и систематизации платежей, оплату арендных платежей необх</w:t>
      </w:r>
      <w:r w:rsidRPr="007934D3">
        <w:rPr>
          <w:sz w:val="22"/>
          <w:szCs w:val="22"/>
        </w:rPr>
        <w:t>о</w:t>
      </w:r>
      <w:r w:rsidRPr="007934D3">
        <w:rPr>
          <w:sz w:val="22"/>
          <w:szCs w:val="22"/>
        </w:rPr>
        <w:t>димо проводить по УИН (уникальному идентифик</w:t>
      </w:r>
      <w:r w:rsidRPr="007934D3">
        <w:rPr>
          <w:sz w:val="22"/>
          <w:szCs w:val="22"/>
        </w:rPr>
        <w:t>а</w:t>
      </w:r>
      <w:r w:rsidRPr="007934D3">
        <w:rPr>
          <w:sz w:val="22"/>
          <w:szCs w:val="22"/>
        </w:rPr>
        <w:t xml:space="preserve">тору начисления платежа). </w:t>
      </w:r>
    </w:p>
    <w:p w14:paraId="57DE370D" w14:textId="77777777" w:rsidR="009C5918" w:rsidRPr="007934D3" w:rsidRDefault="009C5918" w:rsidP="009C5918">
      <w:pPr>
        <w:ind w:right="-1" w:firstLine="709"/>
        <w:rPr>
          <w:sz w:val="22"/>
          <w:szCs w:val="22"/>
        </w:rPr>
      </w:pPr>
      <w:r w:rsidRPr="007934D3">
        <w:rPr>
          <w:sz w:val="22"/>
          <w:szCs w:val="22"/>
        </w:rPr>
        <w:t>Уникальность этого кода заключается в том, что его кодовое слово не может повторят</w:t>
      </w:r>
      <w:r w:rsidRPr="007934D3">
        <w:rPr>
          <w:sz w:val="22"/>
          <w:szCs w:val="22"/>
        </w:rPr>
        <w:t>ь</w:t>
      </w:r>
      <w:r w:rsidRPr="007934D3">
        <w:rPr>
          <w:sz w:val="22"/>
          <w:szCs w:val="22"/>
        </w:rPr>
        <w:t xml:space="preserve">ся, и именно это является сутью данного идентификатора. </w:t>
      </w:r>
      <w:r w:rsidRPr="007934D3">
        <w:rPr>
          <w:b/>
          <w:sz w:val="22"/>
          <w:szCs w:val="22"/>
          <w:u w:val="single"/>
        </w:rPr>
        <w:t>Каждая сумма</w:t>
      </w:r>
      <w:r w:rsidRPr="007934D3">
        <w:rPr>
          <w:sz w:val="22"/>
          <w:szCs w:val="22"/>
        </w:rPr>
        <w:t>, которая перечисл</w:t>
      </w:r>
      <w:r w:rsidRPr="007934D3">
        <w:rPr>
          <w:sz w:val="22"/>
          <w:szCs w:val="22"/>
        </w:rPr>
        <w:t>я</w:t>
      </w:r>
      <w:r w:rsidRPr="007934D3">
        <w:rPr>
          <w:sz w:val="22"/>
          <w:szCs w:val="22"/>
        </w:rPr>
        <w:t xml:space="preserve">ется в бюджет, </w:t>
      </w:r>
      <w:r w:rsidRPr="007934D3">
        <w:rPr>
          <w:b/>
          <w:sz w:val="22"/>
          <w:szCs w:val="22"/>
          <w:u w:val="single"/>
        </w:rPr>
        <w:t>должна в соответствии со значением УИН использоваться один раз</w:t>
      </w:r>
      <w:r w:rsidRPr="007934D3">
        <w:rPr>
          <w:sz w:val="22"/>
          <w:szCs w:val="22"/>
        </w:rPr>
        <w:t xml:space="preserve"> для т</w:t>
      </w:r>
      <w:r w:rsidRPr="007934D3">
        <w:rPr>
          <w:sz w:val="22"/>
          <w:szCs w:val="22"/>
        </w:rPr>
        <w:t>о</w:t>
      </w:r>
      <w:r w:rsidRPr="007934D3">
        <w:rPr>
          <w:sz w:val="22"/>
          <w:szCs w:val="22"/>
        </w:rPr>
        <w:t>го, чтобы ук</w:t>
      </w:r>
      <w:r w:rsidRPr="007934D3">
        <w:rPr>
          <w:sz w:val="22"/>
          <w:szCs w:val="22"/>
        </w:rPr>
        <w:t>а</w:t>
      </w:r>
      <w:r w:rsidRPr="007934D3">
        <w:rPr>
          <w:sz w:val="22"/>
          <w:szCs w:val="22"/>
        </w:rPr>
        <w:t>зывать на оплату определенного платежа.</w:t>
      </w:r>
    </w:p>
    <w:p w14:paraId="02F2CA6A" w14:textId="77777777" w:rsidR="009C5918" w:rsidRPr="007934D3" w:rsidRDefault="009C5918" w:rsidP="009C5918">
      <w:pPr>
        <w:ind w:right="-1" w:firstLine="709"/>
        <w:rPr>
          <w:color w:val="000000"/>
          <w:sz w:val="22"/>
          <w:szCs w:val="22"/>
        </w:rPr>
      </w:pPr>
      <w:r w:rsidRPr="007934D3">
        <w:rPr>
          <w:color w:val="000000"/>
          <w:sz w:val="22"/>
          <w:szCs w:val="22"/>
        </w:rPr>
        <w:t>Для присвоения и формирования УИН по оплате арендных платежей и пеней по данн</w:t>
      </w:r>
      <w:r w:rsidRPr="007934D3">
        <w:rPr>
          <w:color w:val="000000"/>
          <w:sz w:val="22"/>
          <w:szCs w:val="22"/>
        </w:rPr>
        <w:t>о</w:t>
      </w:r>
      <w:r w:rsidRPr="007934D3">
        <w:rPr>
          <w:color w:val="000000"/>
          <w:sz w:val="22"/>
          <w:szCs w:val="22"/>
        </w:rPr>
        <w:t>му договору аренды муниципального недвижимого имущества (земельного участка) Вам нео</w:t>
      </w:r>
      <w:r w:rsidRPr="007934D3">
        <w:rPr>
          <w:color w:val="000000"/>
          <w:sz w:val="22"/>
          <w:szCs w:val="22"/>
        </w:rPr>
        <w:t>б</w:t>
      </w:r>
      <w:r w:rsidRPr="007934D3">
        <w:rPr>
          <w:color w:val="000000"/>
          <w:sz w:val="22"/>
          <w:szCs w:val="22"/>
        </w:rPr>
        <w:t>ходимо обратиться в комитет по управлению муниципальным имуществом и градостроител</w:t>
      </w:r>
      <w:r w:rsidRPr="007934D3">
        <w:rPr>
          <w:color w:val="000000"/>
          <w:sz w:val="22"/>
          <w:szCs w:val="22"/>
        </w:rPr>
        <w:t>ь</w:t>
      </w:r>
      <w:r w:rsidRPr="007934D3">
        <w:rPr>
          <w:color w:val="000000"/>
          <w:sz w:val="22"/>
          <w:szCs w:val="22"/>
        </w:rPr>
        <w:t>ству.</w:t>
      </w:r>
    </w:p>
    <w:p w14:paraId="374BEC12" w14:textId="77777777" w:rsidR="009C5918" w:rsidRDefault="009C5918" w:rsidP="009C5918">
      <w:pPr>
        <w:rPr>
          <w:color w:val="000000"/>
          <w:sz w:val="22"/>
          <w:szCs w:val="22"/>
        </w:rPr>
        <w:sectPr w:rsidR="009C5918" w:rsidSect="009C5918">
          <w:pgSz w:w="11907" w:h="16840"/>
          <w:pgMar w:top="1134" w:right="1134" w:bottom="851" w:left="1701" w:header="720" w:footer="720" w:gutter="0"/>
          <w:cols w:space="720"/>
        </w:sectPr>
      </w:pPr>
    </w:p>
    <w:p w14:paraId="76AC44C8" w14:textId="77777777" w:rsidR="009C5918" w:rsidRPr="007934D3" w:rsidRDefault="009C5918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lastRenderedPageBreak/>
        <w:t>Приложение №5</w:t>
      </w:r>
    </w:p>
    <w:p w14:paraId="49D7A01F" w14:textId="77777777" w:rsidR="009C5918" w:rsidRPr="007934D3" w:rsidRDefault="009C5918" w:rsidP="009C5918">
      <w:pPr>
        <w:spacing w:line="240" w:lineRule="atLeast"/>
        <w:ind w:left="4536"/>
        <w:jc w:val="left"/>
        <w:rPr>
          <w:b/>
          <w:bCs/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к договору аренды № ___а-01/21</w:t>
      </w:r>
    </w:p>
    <w:p w14:paraId="70269BA7" w14:textId="77777777" w:rsidR="009C5918" w:rsidRPr="007934D3" w:rsidRDefault="009C5918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от __________________2021 года</w:t>
      </w:r>
      <w:r w:rsidRPr="007934D3">
        <w:rPr>
          <w:color w:val="000000"/>
          <w:sz w:val="22"/>
          <w:szCs w:val="22"/>
        </w:rPr>
        <w:t xml:space="preserve"> </w:t>
      </w:r>
    </w:p>
    <w:p w14:paraId="142E4012" w14:textId="77777777" w:rsidR="009C5918" w:rsidRDefault="009C5918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4D5CA351" w14:textId="77777777" w:rsidR="00796BB2" w:rsidRPr="007934D3" w:rsidRDefault="00796BB2" w:rsidP="009C5918">
      <w:pPr>
        <w:spacing w:line="240" w:lineRule="atLeast"/>
        <w:ind w:left="4536"/>
        <w:jc w:val="left"/>
        <w:rPr>
          <w:color w:val="000000"/>
          <w:sz w:val="22"/>
          <w:szCs w:val="22"/>
        </w:rPr>
      </w:pPr>
    </w:p>
    <w:p w14:paraId="75F23DC7" w14:textId="77777777" w:rsidR="009C5918" w:rsidRPr="007934D3" w:rsidRDefault="009C5918" w:rsidP="009C5918">
      <w:pPr>
        <w:spacing w:line="240" w:lineRule="atLeast"/>
        <w:jc w:val="center"/>
        <w:rPr>
          <w:color w:val="000000"/>
          <w:sz w:val="22"/>
          <w:szCs w:val="22"/>
        </w:rPr>
      </w:pPr>
      <w:r w:rsidRPr="007934D3">
        <w:rPr>
          <w:b/>
          <w:bCs/>
          <w:color w:val="000000"/>
          <w:sz w:val="22"/>
          <w:szCs w:val="22"/>
        </w:rPr>
        <w:t>ЛИСТ СОГЛАСОВАНИЯ</w:t>
      </w:r>
    </w:p>
    <w:p w14:paraId="6938F5F3" w14:textId="77777777" w:rsidR="009C5918" w:rsidRPr="007934D3" w:rsidRDefault="009C5918" w:rsidP="009C5918">
      <w:pPr>
        <w:spacing w:line="240" w:lineRule="atLeast"/>
        <w:rPr>
          <w:color w:val="000000"/>
          <w:sz w:val="22"/>
          <w:szCs w:val="22"/>
        </w:rPr>
      </w:pPr>
    </w:p>
    <w:tbl>
      <w:tblPr>
        <w:tblW w:w="5000" w:type="pct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122"/>
        <w:gridCol w:w="1938"/>
        <w:gridCol w:w="1523"/>
        <w:gridCol w:w="1483"/>
      </w:tblGrid>
      <w:tr w:rsidR="009C5918" w:rsidRPr="007934D3" w14:paraId="072DD0B1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05274" w14:textId="77777777" w:rsidR="009C5918" w:rsidRPr="007934D3" w:rsidRDefault="009C5918" w:rsidP="009C5918">
            <w:pPr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80A8D" w14:textId="77777777" w:rsidR="009C5918" w:rsidRPr="007934D3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  <w:p w14:paraId="20A997F8" w14:textId="77777777" w:rsidR="009C5918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предприятия/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2537C948" w14:textId="77777777" w:rsidR="009C5918" w:rsidRPr="007934D3" w:rsidRDefault="009C5918" w:rsidP="009C5918">
            <w:pPr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орган</w:t>
            </w:r>
            <w:r w:rsidRPr="007934D3">
              <w:rPr>
                <w:b/>
                <w:bCs/>
                <w:color w:val="000000"/>
                <w:sz w:val="18"/>
                <w:szCs w:val="18"/>
              </w:rPr>
              <w:t>и</w:t>
            </w:r>
            <w:r w:rsidRPr="007934D3">
              <w:rPr>
                <w:b/>
                <w:bCs/>
                <w:color w:val="000000"/>
                <w:sz w:val="18"/>
                <w:szCs w:val="18"/>
              </w:rPr>
              <w:t>зации</w:t>
            </w:r>
          </w:p>
          <w:p w14:paraId="68318DDE" w14:textId="77777777" w:rsidR="009C5918" w:rsidRPr="007934D3" w:rsidRDefault="009C5918" w:rsidP="009C5918">
            <w:pPr>
              <w:spacing w:line="240" w:lineRule="atLeast"/>
              <w:ind w:right="48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C7F20" w14:textId="77777777" w:rsidR="009C5918" w:rsidRPr="007934D3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№ и дата</w:t>
            </w:r>
          </w:p>
          <w:p w14:paraId="7045C3AA" w14:textId="77777777" w:rsidR="009C5918" w:rsidRPr="007934D3" w:rsidRDefault="009C5918" w:rsidP="009C5918">
            <w:pPr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договора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70572E" w14:textId="77777777" w:rsidR="009C5918" w:rsidRPr="007934D3" w:rsidRDefault="009C5918" w:rsidP="009C5918">
            <w:pPr>
              <w:spacing w:line="24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Подпись</w:t>
            </w:r>
          </w:p>
          <w:p w14:paraId="53CD5474" w14:textId="77777777" w:rsidR="009C5918" w:rsidRPr="007934D3" w:rsidRDefault="009C5918" w:rsidP="009C5918">
            <w:pPr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 w:rsidRPr="007934D3">
              <w:rPr>
                <w:b/>
                <w:bCs/>
                <w:color w:val="000000"/>
                <w:sz w:val="18"/>
                <w:szCs w:val="18"/>
              </w:rPr>
              <w:t>Печать</w:t>
            </w:r>
          </w:p>
        </w:tc>
      </w:tr>
      <w:tr w:rsidR="009C5918" w:rsidRPr="007934D3" w14:paraId="2563540D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BD505" w14:textId="77777777" w:rsidR="009C5918" w:rsidRDefault="009C5918" w:rsidP="009C5918">
            <w:pPr>
              <w:spacing w:line="240" w:lineRule="atLeast"/>
              <w:jc w:val="left"/>
              <w:rPr>
                <w:bCs/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 xml:space="preserve">Управляющая (обслуживающая) </w:t>
            </w:r>
          </w:p>
          <w:p w14:paraId="7217D590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орган</w:t>
            </w:r>
            <w:r w:rsidRPr="007934D3">
              <w:rPr>
                <w:bCs/>
                <w:color w:val="000000"/>
                <w:sz w:val="22"/>
                <w:szCs w:val="22"/>
              </w:rPr>
              <w:t>и</w:t>
            </w:r>
            <w:r w:rsidRPr="007934D3">
              <w:rPr>
                <w:bCs/>
                <w:color w:val="000000"/>
                <w:sz w:val="22"/>
                <w:szCs w:val="22"/>
              </w:rPr>
              <w:t>зация</w:t>
            </w:r>
          </w:p>
          <w:p w14:paraId="1768F0B9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7A2FA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42C61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78417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9C5918" w:rsidRPr="007934D3" w14:paraId="6AABDF25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C4D90" w14:textId="77777777" w:rsidR="009C5918" w:rsidRDefault="009C5918" w:rsidP="009C5918">
            <w:pPr>
              <w:spacing w:line="240" w:lineRule="atLeast"/>
              <w:jc w:val="left"/>
              <w:rPr>
                <w:bCs/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Предприятие -</w:t>
            </w:r>
            <w:r w:rsidRPr="007934D3">
              <w:rPr>
                <w:color w:val="000000"/>
                <w:sz w:val="22"/>
                <w:szCs w:val="22"/>
              </w:rPr>
              <w:t xml:space="preserve"> п</w:t>
            </w:r>
            <w:r w:rsidRPr="007934D3">
              <w:rPr>
                <w:bCs/>
                <w:color w:val="000000"/>
                <w:sz w:val="22"/>
                <w:szCs w:val="22"/>
              </w:rPr>
              <w:t xml:space="preserve">оставщик тепловых </w:t>
            </w:r>
          </w:p>
          <w:p w14:paraId="7D587B27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р</w:t>
            </w:r>
            <w:r w:rsidRPr="007934D3">
              <w:rPr>
                <w:bCs/>
                <w:color w:val="000000"/>
                <w:sz w:val="22"/>
                <w:szCs w:val="22"/>
              </w:rPr>
              <w:t>е</w:t>
            </w:r>
            <w:r w:rsidRPr="007934D3">
              <w:rPr>
                <w:bCs/>
                <w:color w:val="000000"/>
                <w:sz w:val="22"/>
                <w:szCs w:val="22"/>
              </w:rPr>
              <w:t>сурсов</w:t>
            </w:r>
            <w:r w:rsidRPr="007934D3">
              <w:rPr>
                <w:color w:val="000000"/>
                <w:sz w:val="22"/>
                <w:szCs w:val="22"/>
              </w:rPr>
              <w:t xml:space="preserve"> </w:t>
            </w:r>
          </w:p>
          <w:p w14:paraId="46799276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4861E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A1126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0E05C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9C5918" w:rsidRPr="007934D3" w14:paraId="3205DF36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9C7158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Предприятие -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7934D3">
              <w:rPr>
                <w:bCs/>
                <w:color w:val="000000"/>
                <w:sz w:val="22"/>
                <w:szCs w:val="22"/>
              </w:rPr>
              <w:t>поставщик</w:t>
            </w:r>
            <w:r w:rsidRPr="007934D3">
              <w:rPr>
                <w:color w:val="000000"/>
                <w:sz w:val="22"/>
                <w:szCs w:val="22"/>
              </w:rPr>
              <w:t xml:space="preserve"> </w:t>
            </w:r>
            <w:r w:rsidRPr="007934D3">
              <w:rPr>
                <w:bCs/>
                <w:color w:val="000000"/>
                <w:sz w:val="22"/>
                <w:szCs w:val="22"/>
              </w:rPr>
              <w:t>электроэне</w:t>
            </w:r>
            <w:r w:rsidRPr="007934D3">
              <w:rPr>
                <w:bCs/>
                <w:color w:val="000000"/>
                <w:sz w:val="22"/>
                <w:szCs w:val="22"/>
              </w:rPr>
              <w:t>р</w:t>
            </w:r>
            <w:r w:rsidRPr="007934D3">
              <w:rPr>
                <w:bCs/>
                <w:color w:val="000000"/>
                <w:sz w:val="22"/>
                <w:szCs w:val="22"/>
              </w:rPr>
              <w:t>гии</w:t>
            </w:r>
            <w:r w:rsidRPr="007934D3">
              <w:rPr>
                <w:color w:val="000000"/>
                <w:sz w:val="22"/>
                <w:szCs w:val="22"/>
              </w:rPr>
              <w:t xml:space="preserve"> </w:t>
            </w:r>
          </w:p>
          <w:p w14:paraId="32B5342E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9FA22C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D6D8B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003533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9C5918" w:rsidRPr="007934D3" w14:paraId="63281A11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0F3DC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Предприятие,</w:t>
            </w:r>
            <w:r w:rsidRPr="007934D3">
              <w:rPr>
                <w:color w:val="000000"/>
                <w:sz w:val="22"/>
                <w:szCs w:val="22"/>
              </w:rPr>
              <w:t xml:space="preserve"> </w:t>
            </w:r>
            <w:r w:rsidRPr="007934D3">
              <w:rPr>
                <w:bCs/>
                <w:color w:val="000000"/>
                <w:sz w:val="22"/>
                <w:szCs w:val="22"/>
              </w:rPr>
              <w:t>оказывающее услуги по в</w:t>
            </w:r>
            <w:r w:rsidRPr="007934D3">
              <w:rPr>
                <w:bCs/>
                <w:color w:val="000000"/>
                <w:sz w:val="22"/>
                <w:szCs w:val="22"/>
              </w:rPr>
              <w:t>ы</w:t>
            </w:r>
            <w:r w:rsidRPr="007934D3">
              <w:rPr>
                <w:bCs/>
                <w:color w:val="000000"/>
                <w:sz w:val="22"/>
                <w:szCs w:val="22"/>
              </w:rPr>
              <w:t>возу мусора</w:t>
            </w:r>
          </w:p>
          <w:p w14:paraId="0AA7FF37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68E9C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9E844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03A45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9C5918" w:rsidRPr="007934D3" w14:paraId="2C78FCB9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CF670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>Предприятие - поставщик холодной в</w:t>
            </w:r>
            <w:r w:rsidRPr="007934D3">
              <w:rPr>
                <w:color w:val="000000"/>
                <w:sz w:val="22"/>
                <w:szCs w:val="22"/>
              </w:rPr>
              <w:t>о</w:t>
            </w:r>
            <w:r w:rsidRPr="007934D3">
              <w:rPr>
                <w:color w:val="000000"/>
                <w:sz w:val="22"/>
                <w:szCs w:val="22"/>
              </w:rPr>
              <w:t>ды и оказания услуг по утилизации ст</w:t>
            </w:r>
            <w:r w:rsidRPr="007934D3">
              <w:rPr>
                <w:color w:val="000000"/>
                <w:sz w:val="22"/>
                <w:szCs w:val="22"/>
              </w:rPr>
              <w:t>о</w:t>
            </w:r>
            <w:r w:rsidRPr="007934D3">
              <w:rPr>
                <w:color w:val="000000"/>
                <w:sz w:val="22"/>
                <w:szCs w:val="22"/>
              </w:rPr>
              <w:t>ков</w:t>
            </w:r>
          </w:p>
          <w:p w14:paraId="1906EE9F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D0BA0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3C601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BFD5C6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9C5918" w:rsidRPr="007934D3" w14:paraId="7E3A8EBC" w14:textId="77777777" w:rsidTr="00796BB2">
        <w:tc>
          <w:tcPr>
            <w:tcW w:w="22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841F59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bCs/>
                <w:color w:val="000000"/>
                <w:sz w:val="22"/>
                <w:szCs w:val="22"/>
              </w:rPr>
              <w:t>Страховая организация</w:t>
            </w:r>
          </w:p>
          <w:p w14:paraId="3FB36084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A70DB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877A5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B2D8F9" w14:textId="77777777" w:rsidR="009C5918" w:rsidRPr="007934D3" w:rsidRDefault="009C5918" w:rsidP="009C5918">
            <w:pPr>
              <w:spacing w:line="240" w:lineRule="atLeast"/>
              <w:jc w:val="left"/>
              <w:rPr>
                <w:color w:val="000000"/>
                <w:sz w:val="22"/>
                <w:szCs w:val="22"/>
              </w:rPr>
            </w:pPr>
            <w:r w:rsidRPr="007934D3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2782D109" w14:textId="77777777" w:rsidR="009C5918" w:rsidRPr="007934D3" w:rsidRDefault="009C5918" w:rsidP="009C5918"/>
    <w:sectPr w:rsidR="009C5918" w:rsidRPr="007934D3" w:rsidSect="00EC1B21">
      <w:pgSz w:w="11907" w:h="16840" w:code="9"/>
      <w:pgMar w:top="851" w:right="1134" w:bottom="567" w:left="170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F90BA" w14:textId="77777777" w:rsidR="00BB66C8" w:rsidRDefault="00BB66C8">
      <w:r>
        <w:separator/>
      </w:r>
    </w:p>
  </w:endnote>
  <w:endnote w:type="continuationSeparator" w:id="0">
    <w:p w14:paraId="105EA94B" w14:textId="77777777" w:rsidR="00BB66C8" w:rsidRDefault="00BB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A2128" w14:textId="77777777" w:rsidR="00BB66C8" w:rsidRDefault="00BB66C8">
      <w:r>
        <w:separator/>
      </w:r>
    </w:p>
  </w:footnote>
  <w:footnote w:type="continuationSeparator" w:id="0">
    <w:p w14:paraId="014A3955" w14:textId="77777777" w:rsidR="00BB66C8" w:rsidRDefault="00BB6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AE43" w14:textId="77777777" w:rsidR="009C5918" w:rsidRDefault="009C5918" w:rsidP="0012436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53E2917" w14:textId="77777777" w:rsidR="009C5918" w:rsidRDefault="009C591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613C" w14:textId="77777777" w:rsidR="00124369" w:rsidRDefault="00124369" w:rsidP="0012436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64EB4">
      <w:rPr>
        <w:rStyle w:val="a8"/>
        <w:noProof/>
      </w:rPr>
      <w:t>2</w:t>
    </w:r>
    <w:r>
      <w:rPr>
        <w:rStyle w:val="a8"/>
      </w:rPr>
      <w:fldChar w:fldCharType="end"/>
    </w:r>
  </w:p>
  <w:p w14:paraId="311406DA" w14:textId="77777777" w:rsidR="00124369" w:rsidRDefault="0012436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FBFA" w14:textId="77777777" w:rsidR="00124369" w:rsidRDefault="00124369" w:rsidP="0012436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64EB4">
      <w:rPr>
        <w:rStyle w:val="a8"/>
        <w:noProof/>
      </w:rPr>
      <w:t>3</w:t>
    </w:r>
    <w:r>
      <w:rPr>
        <w:rStyle w:val="a8"/>
      </w:rPr>
      <w:fldChar w:fldCharType="end"/>
    </w:r>
  </w:p>
  <w:p w14:paraId="4330557A" w14:textId="77777777" w:rsidR="009C5918" w:rsidRDefault="009C591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EEEA23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2CF750B"/>
    <w:multiLevelType w:val="hybridMultilevel"/>
    <w:tmpl w:val="D0A84302"/>
    <w:lvl w:ilvl="0" w:tplc="F1CA5928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28C6ADFA">
      <w:start w:val="1"/>
      <w:numFmt w:val="bullet"/>
      <w:pStyle w:val="4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B0F92"/>
    <w:multiLevelType w:val="hybridMultilevel"/>
    <w:tmpl w:val="108890FC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457E0"/>
    <w:multiLevelType w:val="hybridMultilevel"/>
    <w:tmpl w:val="5F628D64"/>
    <w:lvl w:ilvl="0" w:tplc="A5FC38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AE74B47"/>
    <w:multiLevelType w:val="singleLevel"/>
    <w:tmpl w:val="4E489D08"/>
    <w:lvl w:ilvl="0">
      <w:start w:val="6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CA35951"/>
    <w:multiLevelType w:val="hybridMultilevel"/>
    <w:tmpl w:val="906A9C60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C0BA8"/>
    <w:multiLevelType w:val="hybridMultilevel"/>
    <w:tmpl w:val="2D129BD2"/>
    <w:lvl w:ilvl="0" w:tplc="13982B6A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  <w:b w:val="0"/>
      </w:rPr>
    </w:lvl>
    <w:lvl w:ilvl="1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044C80"/>
    <w:multiLevelType w:val="multilevel"/>
    <w:tmpl w:val="2EA84A30"/>
    <w:lvl w:ilvl="0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7" w:hanging="1800"/>
      </w:pPr>
      <w:rPr>
        <w:rFonts w:hint="default"/>
      </w:rPr>
    </w:lvl>
  </w:abstractNum>
  <w:abstractNum w:abstractNumId="9" w15:restartNumberingAfterBreak="0">
    <w:nsid w:val="21D659B5"/>
    <w:multiLevelType w:val="singleLevel"/>
    <w:tmpl w:val="5B5078B8"/>
    <w:lvl w:ilvl="0">
      <w:start w:val="1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3E34DE3"/>
    <w:multiLevelType w:val="hybridMultilevel"/>
    <w:tmpl w:val="5F0E2FA0"/>
    <w:lvl w:ilvl="0" w:tplc="B10825E0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677011"/>
    <w:multiLevelType w:val="hybridMultilevel"/>
    <w:tmpl w:val="3D2056B8"/>
    <w:lvl w:ilvl="0" w:tplc="91AE65E2">
      <w:start w:val="1"/>
      <w:numFmt w:val="bullet"/>
      <w:lvlText w:val="–"/>
      <w:lvlJc w:val="left"/>
      <w:pPr>
        <w:tabs>
          <w:tab w:val="num" w:pos="1004"/>
        </w:tabs>
        <w:ind w:left="1004" w:hanging="284"/>
      </w:pPr>
      <w:rPr>
        <w:rFonts w:ascii="Courier" w:hAnsi="Courier" w:cs="Courier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B65B45"/>
    <w:multiLevelType w:val="singleLevel"/>
    <w:tmpl w:val="78F862DA"/>
    <w:lvl w:ilvl="0">
      <w:start w:val="4"/>
      <w:numFmt w:val="decimal"/>
      <w:lvlText w:val="2.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A7771E5"/>
    <w:multiLevelType w:val="singleLevel"/>
    <w:tmpl w:val="38B4BB82"/>
    <w:lvl w:ilvl="0">
      <w:start w:val="1"/>
      <w:numFmt w:val="bullet"/>
      <w:lvlText w:val=""/>
      <w:lvlJc w:val="left"/>
      <w:pPr>
        <w:tabs>
          <w:tab w:val="num" w:pos="3690"/>
        </w:tabs>
        <w:ind w:left="3690" w:hanging="3690"/>
      </w:pPr>
      <w:rPr>
        <w:rFonts w:ascii="Symbol" w:hAnsi="Symbol" w:hint="default"/>
      </w:rPr>
    </w:lvl>
  </w:abstractNum>
  <w:abstractNum w:abstractNumId="14" w15:restartNumberingAfterBreak="0">
    <w:nsid w:val="4F761A72"/>
    <w:multiLevelType w:val="hybridMultilevel"/>
    <w:tmpl w:val="6A1AF228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43F0D"/>
    <w:multiLevelType w:val="hybridMultilevel"/>
    <w:tmpl w:val="30D24A2C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73E36"/>
    <w:multiLevelType w:val="hybridMultilevel"/>
    <w:tmpl w:val="6E565EA8"/>
    <w:lvl w:ilvl="0" w:tplc="E6DC25D2">
      <w:start w:val="2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7" w15:restartNumberingAfterBreak="0">
    <w:nsid w:val="569C6F35"/>
    <w:multiLevelType w:val="hybridMultilevel"/>
    <w:tmpl w:val="0B3EBDD8"/>
    <w:lvl w:ilvl="0" w:tplc="8FFEA796">
      <w:start w:val="1"/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6C047B5"/>
    <w:multiLevelType w:val="hybridMultilevel"/>
    <w:tmpl w:val="82FA4B02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7798E"/>
    <w:multiLevelType w:val="singleLevel"/>
    <w:tmpl w:val="0D2240C8"/>
    <w:lvl w:ilvl="0">
      <w:start w:val="14"/>
      <w:numFmt w:val="decimal"/>
      <w:lvlText w:val="2.2.%1."/>
      <w:legacy w:legacy="1" w:legacySpace="0" w:legacyIndent="692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79F32CE"/>
    <w:multiLevelType w:val="singleLevel"/>
    <w:tmpl w:val="A15019EE"/>
    <w:lvl w:ilvl="0">
      <w:start w:val="10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7A3556E"/>
    <w:multiLevelType w:val="singleLevel"/>
    <w:tmpl w:val="4CF825A2"/>
    <w:lvl w:ilvl="0">
      <w:start w:val="1"/>
      <w:numFmt w:val="decimal"/>
      <w:lvlText w:val="5.3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99163DC"/>
    <w:multiLevelType w:val="multilevel"/>
    <w:tmpl w:val="2EA84A30"/>
    <w:lvl w:ilvl="0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7" w:hanging="1800"/>
      </w:pPr>
      <w:rPr>
        <w:rFonts w:hint="default"/>
      </w:rPr>
    </w:lvl>
  </w:abstractNum>
  <w:abstractNum w:abstractNumId="23" w15:restartNumberingAfterBreak="0">
    <w:nsid w:val="5A233CDE"/>
    <w:multiLevelType w:val="hybridMultilevel"/>
    <w:tmpl w:val="7F428FEE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90CBB"/>
    <w:multiLevelType w:val="hybridMultilevel"/>
    <w:tmpl w:val="1A72CBF8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8344B"/>
    <w:multiLevelType w:val="singleLevel"/>
    <w:tmpl w:val="CE36757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26" w15:restartNumberingAfterBreak="0">
    <w:nsid w:val="611F3569"/>
    <w:multiLevelType w:val="hybridMultilevel"/>
    <w:tmpl w:val="6940178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61C5120A"/>
    <w:multiLevelType w:val="hybridMultilevel"/>
    <w:tmpl w:val="94807A58"/>
    <w:lvl w:ilvl="0" w:tplc="041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8" w15:restartNumberingAfterBreak="0">
    <w:nsid w:val="650D6785"/>
    <w:multiLevelType w:val="hybridMultilevel"/>
    <w:tmpl w:val="C30062E0"/>
    <w:lvl w:ilvl="0" w:tplc="041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684162F0"/>
    <w:multiLevelType w:val="singleLevel"/>
    <w:tmpl w:val="0BD40E30"/>
    <w:lvl w:ilvl="0">
      <w:start w:val="19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  <w:b/>
        <w:bCs/>
      </w:rPr>
    </w:lvl>
  </w:abstractNum>
  <w:abstractNum w:abstractNumId="30" w15:restartNumberingAfterBreak="0">
    <w:nsid w:val="68F7161C"/>
    <w:multiLevelType w:val="singleLevel"/>
    <w:tmpl w:val="5E9C1384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  <w:color w:val="000000"/>
      </w:rPr>
    </w:lvl>
  </w:abstractNum>
  <w:abstractNum w:abstractNumId="31" w15:restartNumberingAfterBreak="0">
    <w:nsid w:val="6A5919C1"/>
    <w:multiLevelType w:val="hybridMultilevel"/>
    <w:tmpl w:val="F0D0F656"/>
    <w:lvl w:ilvl="0" w:tplc="EA6A9544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32" w15:restartNumberingAfterBreak="0">
    <w:nsid w:val="6D145FF7"/>
    <w:multiLevelType w:val="multilevel"/>
    <w:tmpl w:val="AD6CBE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8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743D2701"/>
    <w:multiLevelType w:val="hybridMultilevel"/>
    <w:tmpl w:val="FA7E6CD4"/>
    <w:lvl w:ilvl="0" w:tplc="91AE65E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ourier" w:hAnsi="Courier" w:cs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F4421"/>
    <w:multiLevelType w:val="hybridMultilevel"/>
    <w:tmpl w:val="AF9469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D0E62E0"/>
    <w:multiLevelType w:val="hybridMultilevel"/>
    <w:tmpl w:val="E79002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"/>
  </w:num>
  <w:num w:numId="4">
    <w:abstractNumId w:val="30"/>
  </w:num>
  <w:num w:numId="5">
    <w:abstractNumId w:val="5"/>
  </w:num>
  <w:num w:numId="6">
    <w:abstractNumId w:val="20"/>
  </w:num>
  <w:num w:numId="7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8">
    <w:abstractNumId w:val="9"/>
  </w:num>
  <w:num w:numId="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  <w:color w:val="auto"/>
        </w:rPr>
      </w:lvl>
    </w:lvlOverride>
  </w:num>
  <w:num w:numId="10">
    <w:abstractNumId w:val="29"/>
  </w:num>
  <w:num w:numId="11">
    <w:abstractNumId w:val="12"/>
  </w:num>
  <w:num w:numId="12">
    <w:abstractNumId w:val="19"/>
  </w:num>
  <w:num w:numId="13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14">
    <w:abstractNumId w:val="21"/>
  </w:num>
  <w:num w:numId="15">
    <w:abstractNumId w:val="25"/>
  </w:num>
  <w:num w:numId="16">
    <w:abstractNumId w:val="7"/>
  </w:num>
  <w:num w:numId="17">
    <w:abstractNumId w:val="4"/>
  </w:num>
  <w:num w:numId="18">
    <w:abstractNumId w:val="11"/>
  </w:num>
  <w:num w:numId="19">
    <w:abstractNumId w:val="24"/>
  </w:num>
  <w:num w:numId="20">
    <w:abstractNumId w:val="6"/>
  </w:num>
  <w:num w:numId="21">
    <w:abstractNumId w:val="18"/>
  </w:num>
  <w:num w:numId="22">
    <w:abstractNumId w:val="33"/>
  </w:num>
  <w:num w:numId="23">
    <w:abstractNumId w:val="14"/>
  </w:num>
  <w:num w:numId="24">
    <w:abstractNumId w:val="15"/>
  </w:num>
  <w:num w:numId="25">
    <w:abstractNumId w:val="3"/>
  </w:num>
  <w:num w:numId="26">
    <w:abstractNumId w:val="23"/>
  </w:num>
  <w:num w:numId="27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3"/>
    </w:lvlOverride>
  </w:num>
  <w:num w:numId="30">
    <w:abstractNumId w:val="0"/>
  </w:num>
  <w:num w:numId="31">
    <w:abstractNumId w:val="27"/>
  </w:num>
  <w:num w:numId="32">
    <w:abstractNumId w:val="28"/>
  </w:num>
  <w:num w:numId="33">
    <w:abstractNumId w:val="10"/>
  </w:num>
  <w:num w:numId="34">
    <w:abstractNumId w:val="32"/>
  </w:num>
  <w:num w:numId="35">
    <w:abstractNumId w:val="26"/>
  </w:num>
  <w:num w:numId="36">
    <w:abstractNumId w:val="34"/>
  </w:num>
  <w:num w:numId="37">
    <w:abstractNumId w:val="16"/>
  </w:num>
  <w:num w:numId="38">
    <w:abstractNumId w:val="1"/>
  </w:num>
  <w:num w:numId="39">
    <w:abstractNumId w:val="22"/>
  </w:num>
  <w:num w:numId="40">
    <w:abstractNumId w:val="8"/>
  </w:num>
  <w:num w:numId="41">
    <w:abstractNumId w:val="35"/>
  </w:num>
  <w:num w:numId="42">
    <w:abstractNumId w:val="17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0E3"/>
    <w:rsid w:val="00002A37"/>
    <w:rsid w:val="0004002F"/>
    <w:rsid w:val="00040F20"/>
    <w:rsid w:val="000E3D9B"/>
    <w:rsid w:val="00124369"/>
    <w:rsid w:val="001F0BB9"/>
    <w:rsid w:val="003B21EC"/>
    <w:rsid w:val="003D3FA7"/>
    <w:rsid w:val="00487208"/>
    <w:rsid w:val="00530DE4"/>
    <w:rsid w:val="0070008A"/>
    <w:rsid w:val="00700BF1"/>
    <w:rsid w:val="00764EB4"/>
    <w:rsid w:val="0078456A"/>
    <w:rsid w:val="00796BB2"/>
    <w:rsid w:val="00803430"/>
    <w:rsid w:val="009C5918"/>
    <w:rsid w:val="00A260E3"/>
    <w:rsid w:val="00B47B75"/>
    <w:rsid w:val="00B95DBE"/>
    <w:rsid w:val="00BB66C8"/>
    <w:rsid w:val="00BD3CF7"/>
    <w:rsid w:val="00BD43A5"/>
    <w:rsid w:val="00C51325"/>
    <w:rsid w:val="00D56F1D"/>
    <w:rsid w:val="00D876C6"/>
    <w:rsid w:val="00E213DF"/>
    <w:rsid w:val="00E46C01"/>
    <w:rsid w:val="00EB1427"/>
    <w:rsid w:val="00EC1B21"/>
    <w:rsid w:val="00F2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1D9B56C2"/>
  <w15:chartTrackingRefBased/>
  <w15:docId w15:val="{7F74B06D-509F-45D0-89C1-53635B4F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87208"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87208"/>
    <w:pPr>
      <w:keepNext/>
      <w:jc w:val="left"/>
      <w:outlineLvl w:val="1"/>
    </w:pPr>
    <w:rPr>
      <w:rFonts w:ascii="Tahoma" w:hAnsi="Tahoma"/>
      <w:b/>
      <w:sz w:val="26"/>
    </w:rPr>
  </w:style>
  <w:style w:type="paragraph" w:styleId="40">
    <w:name w:val="heading 4"/>
    <w:basedOn w:val="a"/>
    <w:next w:val="a"/>
    <w:link w:val="4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9C5918"/>
    <w:rPr>
      <w:b/>
      <w:sz w:val="24"/>
      <w:lang w:val="ru-RU" w:eastAsia="ru-RU" w:bidi="ar-SA"/>
    </w:rPr>
  </w:style>
  <w:style w:type="character" w:customStyle="1" w:styleId="20">
    <w:name w:val="Заголовок 2 Знак"/>
    <w:link w:val="2"/>
    <w:rsid w:val="009C5918"/>
    <w:rPr>
      <w:rFonts w:ascii="Tahoma" w:hAnsi="Tahoma"/>
      <w:b/>
      <w:sz w:val="26"/>
      <w:lang w:val="ru-RU" w:eastAsia="ru-RU" w:bidi="ar-SA"/>
    </w:rPr>
  </w:style>
  <w:style w:type="character" w:customStyle="1" w:styleId="4">
    <w:name w:val="Заголовок 4 Знак"/>
    <w:link w:val="40"/>
    <w:rsid w:val="009C5918"/>
    <w:rPr>
      <w:b/>
      <w:sz w:val="22"/>
      <w:lang w:val="ru-RU" w:eastAsia="ru-RU" w:bidi="ar-SA"/>
    </w:rPr>
  </w:style>
  <w:style w:type="paragraph" w:customStyle="1" w:styleId="a3">
    <w:name w:val="Администрация"/>
    <w:rsid w:val="00487208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rsid w:val="00487208"/>
    <w:pPr>
      <w:ind w:right="-1"/>
      <w:jc w:val="both"/>
    </w:pPr>
    <w:rPr>
      <w:rFonts w:ascii="Arial" w:hAnsi="Arial"/>
      <w:sz w:val="24"/>
    </w:rPr>
  </w:style>
  <w:style w:type="paragraph" w:customStyle="1" w:styleId="a5">
    <w:name w:val="Список маркированный"/>
    <w:basedOn w:val="a"/>
    <w:rsid w:val="00487208"/>
    <w:pPr>
      <w:numPr>
        <w:ilvl w:val="1"/>
        <w:numId w:val="3"/>
      </w:numPr>
    </w:pPr>
  </w:style>
  <w:style w:type="paragraph" w:styleId="a6">
    <w:name w:val="header"/>
    <w:basedOn w:val="a"/>
    <w:link w:val="a7"/>
    <w:rsid w:val="00F260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locked/>
    <w:rsid w:val="00F26029"/>
    <w:rPr>
      <w:sz w:val="28"/>
      <w:lang w:val="ru-RU" w:eastAsia="ru-RU" w:bidi="ar-SA"/>
    </w:rPr>
  </w:style>
  <w:style w:type="paragraph" w:customStyle="1" w:styleId="Heading">
    <w:name w:val="Heading"/>
    <w:rsid w:val="00F2602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8">
    <w:name w:val="page number"/>
    <w:basedOn w:val="a0"/>
    <w:rsid w:val="00F26029"/>
  </w:style>
  <w:style w:type="paragraph" w:styleId="a9">
    <w:name w:val="Body Text"/>
    <w:basedOn w:val="a"/>
    <w:link w:val="aa"/>
    <w:rsid w:val="009C5918"/>
    <w:rPr>
      <w:sz w:val="24"/>
    </w:rPr>
  </w:style>
  <w:style w:type="character" w:customStyle="1" w:styleId="aa">
    <w:name w:val="Основной текст Знак"/>
    <w:link w:val="a9"/>
    <w:rsid w:val="009C5918"/>
    <w:rPr>
      <w:sz w:val="24"/>
      <w:lang w:val="ru-RU" w:eastAsia="ru-RU" w:bidi="ar-SA"/>
    </w:rPr>
  </w:style>
  <w:style w:type="paragraph" w:styleId="3">
    <w:name w:val="Body Text 3"/>
    <w:basedOn w:val="a"/>
    <w:link w:val="30"/>
    <w:rsid w:val="009C5918"/>
    <w:pPr>
      <w:ind w:right="850"/>
    </w:pPr>
    <w:rPr>
      <w:sz w:val="24"/>
    </w:rPr>
  </w:style>
  <w:style w:type="character" w:customStyle="1" w:styleId="30">
    <w:name w:val="Основной текст 3 Знак"/>
    <w:link w:val="3"/>
    <w:rsid w:val="009C5918"/>
    <w:rPr>
      <w:sz w:val="24"/>
      <w:lang w:val="ru-RU" w:eastAsia="ru-RU" w:bidi="ar-SA"/>
    </w:rPr>
  </w:style>
  <w:style w:type="paragraph" w:styleId="21">
    <w:name w:val="Body Text 2"/>
    <w:basedOn w:val="a"/>
    <w:rsid w:val="009C5918"/>
    <w:pPr>
      <w:numPr>
        <w:ilvl w:val="12"/>
      </w:numPr>
    </w:pPr>
    <w:rPr>
      <w:sz w:val="24"/>
    </w:rPr>
  </w:style>
  <w:style w:type="paragraph" w:styleId="ab">
    <w:name w:val="Body Text Indent"/>
    <w:basedOn w:val="a"/>
    <w:link w:val="ac"/>
    <w:rsid w:val="009C5918"/>
    <w:pPr>
      <w:ind w:hanging="142"/>
    </w:pPr>
    <w:rPr>
      <w:sz w:val="24"/>
    </w:rPr>
  </w:style>
  <w:style w:type="character" w:customStyle="1" w:styleId="ac">
    <w:name w:val="Основной текст с отступом Знак"/>
    <w:link w:val="ab"/>
    <w:locked/>
    <w:rsid w:val="009C5918"/>
    <w:rPr>
      <w:sz w:val="24"/>
      <w:lang w:val="ru-RU" w:eastAsia="ru-RU" w:bidi="ar-SA"/>
    </w:rPr>
  </w:style>
  <w:style w:type="paragraph" w:styleId="22">
    <w:name w:val="Body Text Indent 2"/>
    <w:basedOn w:val="a"/>
    <w:rsid w:val="009C5918"/>
    <w:pPr>
      <w:ind w:firstLine="720"/>
    </w:pPr>
    <w:rPr>
      <w:sz w:val="24"/>
    </w:rPr>
  </w:style>
  <w:style w:type="paragraph" w:styleId="ad">
    <w:name w:val="Balloon Text"/>
    <w:basedOn w:val="a"/>
    <w:link w:val="ae"/>
    <w:rsid w:val="009C59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9C591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f">
    <w:name w:val=" Знак Знак Знак"/>
    <w:basedOn w:val="a"/>
    <w:autoRedefine/>
    <w:rsid w:val="009C5918"/>
    <w:pPr>
      <w:tabs>
        <w:tab w:val="left" w:pos="2160"/>
      </w:tabs>
      <w:spacing w:before="120" w:line="240" w:lineRule="exact"/>
    </w:pPr>
    <w:rPr>
      <w:noProof/>
      <w:sz w:val="24"/>
      <w:szCs w:val="24"/>
      <w:lang w:val="en-US" w:eastAsia="ru-RU"/>
    </w:rPr>
  </w:style>
  <w:style w:type="paragraph" w:customStyle="1" w:styleId="ConsNonformat">
    <w:name w:val="ConsNonformat"/>
    <w:rsid w:val="009C591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0">
    <w:name w:val="Hyperlink"/>
    <w:rsid w:val="009C5918"/>
    <w:rPr>
      <w:rFonts w:cs="Times New Roman"/>
      <w:color w:val="0000FF"/>
      <w:u w:val="single"/>
    </w:rPr>
  </w:style>
  <w:style w:type="character" w:customStyle="1" w:styleId="41">
    <w:name w:val=" Знак Знак4"/>
    <w:rsid w:val="009C5918"/>
    <w:rPr>
      <w:sz w:val="28"/>
    </w:rPr>
  </w:style>
  <w:style w:type="character" w:styleId="af1">
    <w:name w:val="FollowedHyperlink"/>
    <w:unhideWhenUsed/>
    <w:rsid w:val="009C5918"/>
    <w:rPr>
      <w:color w:val="954F72"/>
      <w:u w:val="single"/>
    </w:rPr>
  </w:style>
  <w:style w:type="paragraph" w:styleId="af2">
    <w:name w:val="footer"/>
    <w:basedOn w:val="a"/>
    <w:link w:val="af3"/>
    <w:unhideWhenUsed/>
    <w:rsid w:val="009C591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9C5918"/>
    <w:rPr>
      <w:sz w:val="28"/>
      <w:lang w:val="ru-RU" w:eastAsia="ru-RU" w:bidi="ar-SA"/>
    </w:rPr>
  </w:style>
  <w:style w:type="paragraph" w:customStyle="1" w:styleId="af4">
    <w:name w:val="Знак Знак Знак"/>
    <w:basedOn w:val="a"/>
    <w:autoRedefine/>
    <w:rsid w:val="009C5918"/>
    <w:pPr>
      <w:tabs>
        <w:tab w:val="left" w:pos="2160"/>
      </w:tabs>
      <w:spacing w:before="120" w:line="240" w:lineRule="exact"/>
    </w:pPr>
    <w:rPr>
      <w:noProof/>
      <w:sz w:val="24"/>
      <w:szCs w:val="24"/>
      <w:lang w:val="en-US"/>
    </w:rPr>
  </w:style>
  <w:style w:type="paragraph" w:customStyle="1" w:styleId="ConsPlusNormal">
    <w:name w:val="ConsPlusNormal"/>
    <w:rsid w:val="009C5918"/>
    <w:pPr>
      <w:autoSpaceDE w:val="0"/>
      <w:autoSpaceDN w:val="0"/>
      <w:adjustRightInd w:val="0"/>
    </w:pPr>
    <w:rPr>
      <w:sz w:val="22"/>
      <w:szCs w:val="22"/>
    </w:rPr>
  </w:style>
  <w:style w:type="paragraph" w:styleId="af5">
    <w:name w:val="List Paragraph"/>
    <w:basedOn w:val="a"/>
    <w:qFormat/>
    <w:rsid w:val="009C5918"/>
    <w:pPr>
      <w:ind w:left="720"/>
      <w:contextualSpacing/>
    </w:pPr>
  </w:style>
  <w:style w:type="character" w:customStyle="1" w:styleId="11">
    <w:name w:val="Заголовок №1_"/>
    <w:link w:val="12"/>
    <w:rsid w:val="009C5918"/>
    <w:rPr>
      <w:rFonts w:ascii="Arial" w:hAnsi="Arial"/>
      <w:spacing w:val="30"/>
      <w:sz w:val="26"/>
      <w:szCs w:val="26"/>
      <w:shd w:val="clear" w:color="auto" w:fill="FFFFFF"/>
      <w:lang w:bidi="ar-SA"/>
    </w:rPr>
  </w:style>
  <w:style w:type="paragraph" w:customStyle="1" w:styleId="12">
    <w:name w:val="Заголовок №1"/>
    <w:basedOn w:val="a"/>
    <w:link w:val="11"/>
    <w:rsid w:val="009C5918"/>
    <w:pPr>
      <w:widowControl w:val="0"/>
      <w:shd w:val="clear" w:color="auto" w:fill="FFFFFF"/>
      <w:spacing w:after="60" w:line="240" w:lineRule="atLeast"/>
      <w:jc w:val="center"/>
      <w:outlineLvl w:val="0"/>
    </w:pPr>
    <w:rPr>
      <w:rFonts w:ascii="Arial" w:hAnsi="Arial"/>
      <w:spacing w:val="30"/>
      <w:sz w:val="26"/>
      <w:szCs w:val="26"/>
      <w:shd w:val="clear" w:color="auto" w:fill="FFFFFF"/>
      <w:lang w:val="ru-RU" w:eastAsia="ru-RU"/>
    </w:rPr>
  </w:style>
  <w:style w:type="character" w:customStyle="1" w:styleId="31">
    <w:name w:val="Заголовок №3_"/>
    <w:link w:val="32"/>
    <w:rsid w:val="009C5918"/>
    <w:rPr>
      <w:rFonts w:ascii="Arial" w:hAnsi="Arial"/>
      <w:shd w:val="clear" w:color="auto" w:fill="FFFFFF"/>
      <w:lang w:bidi="ar-SA"/>
    </w:rPr>
  </w:style>
  <w:style w:type="paragraph" w:customStyle="1" w:styleId="32">
    <w:name w:val="Заголовок №3"/>
    <w:basedOn w:val="a"/>
    <w:link w:val="31"/>
    <w:rsid w:val="009C5918"/>
    <w:pPr>
      <w:widowControl w:val="0"/>
      <w:shd w:val="clear" w:color="auto" w:fill="FFFFFF"/>
      <w:spacing w:before="60" w:after="300" w:line="240" w:lineRule="atLeast"/>
      <w:jc w:val="center"/>
      <w:outlineLvl w:val="2"/>
    </w:pPr>
    <w:rPr>
      <w:rFonts w:ascii="Arial" w:hAnsi="Arial"/>
      <w:sz w:val="20"/>
      <w:shd w:val="clear" w:color="auto" w:fill="FFFFFF"/>
      <w:lang w:val="ru-RU" w:eastAsia="ru-RU"/>
    </w:rPr>
  </w:style>
  <w:style w:type="character" w:customStyle="1" w:styleId="23">
    <w:name w:val="Основной текст (2)_"/>
    <w:link w:val="210"/>
    <w:rsid w:val="009C5918"/>
    <w:rPr>
      <w:rFonts w:ascii="Arial" w:hAnsi="Arial"/>
      <w:sz w:val="19"/>
      <w:szCs w:val="19"/>
      <w:shd w:val="clear" w:color="auto" w:fill="FFFFFF"/>
      <w:lang w:bidi="ar-SA"/>
    </w:rPr>
  </w:style>
  <w:style w:type="paragraph" w:customStyle="1" w:styleId="210">
    <w:name w:val="Основной текст (2)1"/>
    <w:basedOn w:val="a"/>
    <w:link w:val="23"/>
    <w:rsid w:val="009C5918"/>
    <w:pPr>
      <w:widowControl w:val="0"/>
      <w:shd w:val="clear" w:color="auto" w:fill="FFFFFF"/>
      <w:spacing w:before="300" w:after="420" w:line="240" w:lineRule="atLeast"/>
      <w:jc w:val="left"/>
    </w:pPr>
    <w:rPr>
      <w:rFonts w:ascii="Arial" w:hAnsi="Arial"/>
      <w:sz w:val="19"/>
      <w:szCs w:val="19"/>
      <w:shd w:val="clear" w:color="auto" w:fill="FFFFFF"/>
      <w:lang w:val="ru-RU" w:eastAsia="ru-RU"/>
    </w:rPr>
  </w:style>
  <w:style w:type="character" w:customStyle="1" w:styleId="24">
    <w:name w:val="Заголовок №2_"/>
    <w:link w:val="25"/>
    <w:rsid w:val="009C5918"/>
    <w:rPr>
      <w:rFonts w:ascii="Arial" w:hAnsi="Arial"/>
      <w:spacing w:val="60"/>
      <w:sz w:val="23"/>
      <w:szCs w:val="23"/>
      <w:shd w:val="clear" w:color="auto" w:fill="FFFFFF"/>
      <w:lang w:bidi="ar-SA"/>
    </w:rPr>
  </w:style>
  <w:style w:type="paragraph" w:customStyle="1" w:styleId="25">
    <w:name w:val="Заголовок №2"/>
    <w:basedOn w:val="a"/>
    <w:link w:val="24"/>
    <w:rsid w:val="009C5918"/>
    <w:pPr>
      <w:widowControl w:val="0"/>
      <w:shd w:val="clear" w:color="auto" w:fill="FFFFFF"/>
      <w:spacing w:before="420" w:after="300" w:line="240" w:lineRule="atLeast"/>
      <w:jc w:val="center"/>
      <w:outlineLvl w:val="1"/>
    </w:pPr>
    <w:rPr>
      <w:rFonts w:ascii="Arial" w:hAnsi="Arial"/>
      <w:spacing w:val="60"/>
      <w:sz w:val="23"/>
      <w:szCs w:val="23"/>
      <w:shd w:val="clear" w:color="auto" w:fill="FFFFFF"/>
      <w:lang w:val="ru-RU" w:eastAsia="ru-RU"/>
    </w:rPr>
  </w:style>
  <w:style w:type="character" w:customStyle="1" w:styleId="33">
    <w:name w:val="Основной текст (3)_"/>
    <w:link w:val="34"/>
    <w:rsid w:val="009C5918"/>
    <w:rPr>
      <w:rFonts w:ascii="Arial" w:hAnsi="Arial"/>
      <w:sz w:val="21"/>
      <w:szCs w:val="21"/>
      <w:shd w:val="clear" w:color="auto" w:fill="FFFFFF"/>
      <w:lang w:bidi="ar-SA"/>
    </w:rPr>
  </w:style>
  <w:style w:type="paragraph" w:customStyle="1" w:styleId="34">
    <w:name w:val="Основной текст (3)"/>
    <w:basedOn w:val="a"/>
    <w:link w:val="33"/>
    <w:rsid w:val="009C5918"/>
    <w:pPr>
      <w:widowControl w:val="0"/>
      <w:shd w:val="clear" w:color="auto" w:fill="FFFFFF"/>
      <w:spacing w:before="300" w:after="300" w:line="240" w:lineRule="atLeast"/>
      <w:jc w:val="left"/>
    </w:pPr>
    <w:rPr>
      <w:rFonts w:ascii="Arial" w:hAnsi="Arial"/>
      <w:sz w:val="21"/>
      <w:szCs w:val="21"/>
      <w:shd w:val="clear" w:color="auto" w:fill="FFFFFF"/>
      <w:lang w:val="ru-RU" w:eastAsia="ru-RU"/>
    </w:rPr>
  </w:style>
  <w:style w:type="character" w:customStyle="1" w:styleId="39">
    <w:name w:val="Основной текст (3) + 9"/>
    <w:aliases w:val="5 pt,Полужирный"/>
    <w:rsid w:val="009C5918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42">
    <w:name w:val="Заголовок №4_"/>
    <w:link w:val="43"/>
    <w:rsid w:val="009C5918"/>
    <w:rPr>
      <w:rFonts w:ascii="Arial" w:hAnsi="Arial"/>
      <w:b/>
      <w:bCs/>
      <w:sz w:val="19"/>
      <w:szCs w:val="19"/>
      <w:shd w:val="clear" w:color="auto" w:fill="FFFFFF"/>
      <w:lang w:bidi="ar-SA"/>
    </w:rPr>
  </w:style>
  <w:style w:type="paragraph" w:customStyle="1" w:styleId="43">
    <w:name w:val="Заголовок №4"/>
    <w:basedOn w:val="a"/>
    <w:link w:val="42"/>
    <w:rsid w:val="009C5918"/>
    <w:pPr>
      <w:widowControl w:val="0"/>
      <w:shd w:val="clear" w:color="auto" w:fill="FFFFFF"/>
      <w:spacing w:before="300" w:line="456" w:lineRule="exact"/>
      <w:jc w:val="left"/>
      <w:outlineLvl w:val="3"/>
    </w:pPr>
    <w:rPr>
      <w:rFonts w:ascii="Arial" w:hAnsi="Arial"/>
      <w:b/>
      <w:bCs/>
      <w:sz w:val="19"/>
      <w:szCs w:val="19"/>
      <w:shd w:val="clear" w:color="auto" w:fill="FFFFFF"/>
      <w:lang w:val="ru-RU" w:eastAsia="ru-RU"/>
    </w:rPr>
  </w:style>
  <w:style w:type="character" w:customStyle="1" w:styleId="44">
    <w:name w:val="Основной текст (4)_"/>
    <w:link w:val="45"/>
    <w:rsid w:val="009C5918"/>
    <w:rPr>
      <w:rFonts w:ascii="Arial" w:hAnsi="Arial"/>
      <w:b/>
      <w:bCs/>
      <w:sz w:val="19"/>
      <w:szCs w:val="19"/>
      <w:shd w:val="clear" w:color="auto" w:fill="FFFFFF"/>
      <w:lang w:bidi="ar-SA"/>
    </w:rPr>
  </w:style>
  <w:style w:type="paragraph" w:customStyle="1" w:styleId="45">
    <w:name w:val="Основной текст (4)"/>
    <w:basedOn w:val="a"/>
    <w:link w:val="44"/>
    <w:rsid w:val="009C5918"/>
    <w:pPr>
      <w:widowControl w:val="0"/>
      <w:shd w:val="clear" w:color="auto" w:fill="FFFFFF"/>
      <w:spacing w:line="456" w:lineRule="exact"/>
      <w:ind w:firstLine="380"/>
      <w:jc w:val="left"/>
    </w:pPr>
    <w:rPr>
      <w:rFonts w:ascii="Arial" w:hAnsi="Arial"/>
      <w:b/>
      <w:bCs/>
      <w:sz w:val="19"/>
      <w:szCs w:val="19"/>
      <w:shd w:val="clear" w:color="auto" w:fill="FFFFFF"/>
      <w:lang w:val="ru-RU" w:eastAsia="ru-RU"/>
    </w:rPr>
  </w:style>
  <w:style w:type="character" w:customStyle="1" w:styleId="46">
    <w:name w:val="Основной текст (4) + Не полужирный"/>
    <w:rsid w:val="009C5918"/>
    <w:rPr>
      <w:rFonts w:ascii="Arial" w:hAnsi="Arial" w:cs="Arial"/>
      <w:b w:val="0"/>
      <w:bCs w:val="0"/>
      <w:sz w:val="19"/>
      <w:szCs w:val="19"/>
      <w:shd w:val="clear" w:color="auto" w:fill="FFFFFF"/>
    </w:rPr>
  </w:style>
  <w:style w:type="character" w:customStyle="1" w:styleId="af6">
    <w:name w:val="Подпись к таблице_"/>
    <w:link w:val="af7"/>
    <w:rsid w:val="009C5918"/>
    <w:rPr>
      <w:rFonts w:ascii="Arial" w:hAnsi="Arial"/>
      <w:b/>
      <w:bCs/>
      <w:sz w:val="19"/>
      <w:szCs w:val="19"/>
      <w:shd w:val="clear" w:color="auto" w:fill="FFFFFF"/>
      <w:lang w:bidi="ar-SA"/>
    </w:rPr>
  </w:style>
  <w:style w:type="paragraph" w:customStyle="1" w:styleId="af7">
    <w:name w:val="Подпись к таблице"/>
    <w:basedOn w:val="a"/>
    <w:link w:val="af6"/>
    <w:rsid w:val="009C5918"/>
    <w:pPr>
      <w:widowControl w:val="0"/>
      <w:shd w:val="clear" w:color="auto" w:fill="FFFFFF"/>
      <w:spacing w:line="240" w:lineRule="atLeast"/>
      <w:jc w:val="left"/>
    </w:pPr>
    <w:rPr>
      <w:rFonts w:ascii="Arial" w:hAnsi="Arial"/>
      <w:b/>
      <w:bCs/>
      <w:sz w:val="19"/>
      <w:szCs w:val="19"/>
      <w:shd w:val="clear" w:color="auto" w:fill="FFFFFF"/>
      <w:lang w:val="ru-RU" w:eastAsia="ru-RU"/>
    </w:rPr>
  </w:style>
  <w:style w:type="character" w:customStyle="1" w:styleId="af8">
    <w:name w:val="Подпись к таблице + Не полужирный"/>
    <w:rsid w:val="009C5918"/>
    <w:rPr>
      <w:rFonts w:ascii="Arial" w:hAnsi="Arial" w:cs="Arial"/>
      <w:b w:val="0"/>
      <w:bCs w:val="0"/>
      <w:sz w:val="19"/>
      <w:szCs w:val="19"/>
      <w:shd w:val="clear" w:color="auto" w:fill="FFFFFF"/>
    </w:rPr>
  </w:style>
  <w:style w:type="character" w:customStyle="1" w:styleId="26">
    <w:name w:val="Основной текст (2)"/>
    <w:rsid w:val="009C5918"/>
  </w:style>
  <w:style w:type="character" w:customStyle="1" w:styleId="24pt">
    <w:name w:val="Основной текст (2) + 4 pt"/>
    <w:rsid w:val="009C5918"/>
    <w:rPr>
      <w:rFonts w:ascii="Arial" w:hAnsi="Arial" w:cs="Arial"/>
      <w:sz w:val="8"/>
      <w:szCs w:val="8"/>
      <w:shd w:val="clear" w:color="auto" w:fill="FFFFFF"/>
    </w:rPr>
  </w:style>
  <w:style w:type="character" w:customStyle="1" w:styleId="27">
    <w:name w:val="Основной текст (2) + Полужирный"/>
    <w:rsid w:val="009C5918"/>
    <w:rPr>
      <w:rFonts w:ascii="Arial" w:hAnsi="Arial" w:cs="Arial"/>
      <w:b/>
      <w:bCs/>
      <w:sz w:val="19"/>
      <w:szCs w:val="19"/>
      <w:shd w:val="clear" w:color="auto" w:fill="FFFFFF"/>
    </w:rPr>
  </w:style>
  <w:style w:type="paragraph" w:styleId="35">
    <w:name w:val="Body Text Indent 3"/>
    <w:basedOn w:val="a"/>
    <w:link w:val="36"/>
    <w:rsid w:val="009C591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9C5918"/>
    <w:rPr>
      <w:sz w:val="16"/>
      <w:szCs w:val="16"/>
      <w:lang w:val="ru-RU" w:eastAsia="ru-RU" w:bidi="ar-SA"/>
    </w:rPr>
  </w:style>
  <w:style w:type="character" w:styleId="af9">
    <w:name w:val="annotation reference"/>
    <w:rsid w:val="009C5918"/>
    <w:rPr>
      <w:sz w:val="16"/>
      <w:szCs w:val="16"/>
    </w:rPr>
  </w:style>
  <w:style w:type="paragraph" w:styleId="afa">
    <w:name w:val="annotation text"/>
    <w:basedOn w:val="a"/>
    <w:link w:val="afb"/>
    <w:rsid w:val="009C5918"/>
    <w:rPr>
      <w:sz w:val="20"/>
    </w:rPr>
  </w:style>
  <w:style w:type="character" w:customStyle="1" w:styleId="afb">
    <w:name w:val="Текст примечания Знак"/>
    <w:basedOn w:val="a0"/>
    <w:link w:val="afa"/>
    <w:rsid w:val="009C5918"/>
    <w:rPr>
      <w:lang w:val="ru-RU" w:eastAsia="ru-RU" w:bidi="ar-SA"/>
    </w:rPr>
  </w:style>
  <w:style w:type="paragraph" w:styleId="afc">
    <w:name w:val="annotation subject"/>
    <w:basedOn w:val="afa"/>
    <w:next w:val="afa"/>
    <w:link w:val="afd"/>
    <w:rsid w:val="009C5918"/>
    <w:rPr>
      <w:b/>
      <w:bCs/>
    </w:rPr>
  </w:style>
  <w:style w:type="character" w:customStyle="1" w:styleId="afd">
    <w:name w:val="Тема примечания Знак"/>
    <w:link w:val="afc"/>
    <w:rsid w:val="009C5918"/>
    <w:rPr>
      <w:b/>
      <w:bCs/>
      <w:lang w:val="ru-RU" w:eastAsia="ru-RU" w:bidi="ar-SA"/>
    </w:rPr>
  </w:style>
  <w:style w:type="paragraph" w:customStyle="1" w:styleId="ListParagraph">
    <w:name w:val="List Paragraph"/>
    <w:basedOn w:val="a"/>
    <w:rsid w:val="009C5918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4;&#1083;&#1103;\&#1041;&#1083;&#1072;&#1085;&#1082;%20&#1087;&#1086;&#1089;&#1090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пост..dot</Template>
  <TotalTime>1</TotalTime>
  <Pages>28</Pages>
  <Words>8997</Words>
  <Characters>51285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60162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kom-31-2</dc:creator>
  <cp:keywords/>
  <cp:lastModifiedBy>Мельников Александр Геннадьевич</cp:lastModifiedBy>
  <cp:revision>2</cp:revision>
  <cp:lastPrinted>2021-10-29T11:53:00Z</cp:lastPrinted>
  <dcterms:created xsi:type="dcterms:W3CDTF">2021-10-29T11:03:00Z</dcterms:created>
  <dcterms:modified xsi:type="dcterms:W3CDTF">2021-10-29T11:03:00Z</dcterms:modified>
</cp:coreProperties>
</file>